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BF77A2" w:rsidRPr="004C130A" w:rsidTr="000C1737">
        <w:trPr>
          <w:trHeight w:val="1690"/>
        </w:trPr>
        <w:tc>
          <w:tcPr>
            <w:tcW w:w="9855" w:type="dxa"/>
            <w:gridSpan w:val="2"/>
          </w:tcPr>
          <w:p w:rsidR="00BF77A2" w:rsidRPr="004C130A" w:rsidRDefault="00BF77A2" w:rsidP="006E4CE4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4C130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C130A">
              <w:rPr>
                <w:rFonts w:ascii="Arial" w:hAnsi="Arial" w:cs="Arial"/>
                <w:color w:val="FF0000"/>
                <w:sz w:val="32"/>
                <w:szCs w:val="32"/>
              </w:rPr>
              <w:t>Insert local authority logo here</w:t>
            </w:r>
          </w:p>
        </w:tc>
      </w:tr>
      <w:tr w:rsidR="00E1074A" w:rsidRPr="004C130A" w:rsidTr="000C1737">
        <w:trPr>
          <w:trHeight w:val="11195"/>
        </w:trPr>
        <w:tc>
          <w:tcPr>
            <w:tcW w:w="1951" w:type="dxa"/>
          </w:tcPr>
          <w:p w:rsidR="006E4CE4" w:rsidRPr="004C130A" w:rsidRDefault="006E4CE4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GoBack"/>
          </w:p>
          <w:p w:rsidR="00A3013D" w:rsidRPr="004C130A" w:rsidRDefault="00A3013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3013D" w:rsidRPr="004C130A" w:rsidRDefault="00A3013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A9E5D5F" wp14:editId="6870CDAA">
                  <wp:extent cx="1145670" cy="1047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97" cy="105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E4" w:rsidRPr="004C130A" w:rsidRDefault="006E4CE4" w:rsidP="006E4CE4">
            <w:pPr>
              <w:rPr>
                <w:rFonts w:ascii="Arial" w:hAnsi="Arial" w:cs="Arial"/>
                <w:lang w:val="en-US"/>
              </w:rPr>
            </w:pPr>
          </w:p>
          <w:p w:rsidR="006E4CE4" w:rsidRPr="004C130A" w:rsidRDefault="006E4CE4" w:rsidP="006E4CE4">
            <w:pPr>
              <w:rPr>
                <w:rFonts w:ascii="Arial" w:hAnsi="Arial" w:cs="Arial"/>
                <w:lang w:val="en-US"/>
              </w:rPr>
            </w:pPr>
          </w:p>
          <w:p w:rsidR="00F57645" w:rsidRPr="004C130A" w:rsidRDefault="00F57645" w:rsidP="006E4CE4">
            <w:pPr>
              <w:rPr>
                <w:rFonts w:ascii="Arial" w:hAnsi="Arial" w:cs="Arial"/>
                <w:lang w:val="en-US"/>
              </w:rPr>
            </w:pPr>
          </w:p>
          <w:p w:rsidR="00F57645" w:rsidRPr="004C130A" w:rsidRDefault="00F57645" w:rsidP="006E4CE4">
            <w:pPr>
              <w:rPr>
                <w:rFonts w:ascii="Arial" w:hAnsi="Arial" w:cs="Arial"/>
                <w:lang w:val="en-US"/>
              </w:rPr>
            </w:pPr>
          </w:p>
          <w:p w:rsidR="00F57645" w:rsidRPr="004C130A" w:rsidRDefault="00F57645" w:rsidP="006E4CE4">
            <w:pPr>
              <w:rPr>
                <w:rFonts w:ascii="Arial" w:hAnsi="Arial" w:cs="Arial"/>
                <w:lang w:val="en-US"/>
              </w:rPr>
            </w:pPr>
          </w:p>
          <w:p w:rsidR="0090316E" w:rsidRPr="004C130A" w:rsidRDefault="0090316E" w:rsidP="0090316E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B6345A" w:rsidRPr="004C130A" w:rsidRDefault="00B6345A" w:rsidP="00B6345A">
            <w:pPr>
              <w:pStyle w:val="NoSpacing"/>
              <w:ind w:left="720"/>
              <w:rPr>
                <w:rFonts w:ascii="Arial" w:hAnsi="Arial" w:cs="Arial"/>
                <w:sz w:val="52"/>
                <w:szCs w:val="52"/>
              </w:rPr>
            </w:pPr>
            <w:r w:rsidRPr="004C130A">
              <w:rPr>
                <w:rFonts w:ascii="Arial" w:hAnsi="Arial" w:cs="Arial"/>
                <w:position w:val="-10"/>
                <w:sz w:val="52"/>
                <w:szCs w:val="52"/>
              </w:rPr>
              <w:sym w:font="Wingdings" w:char="F0FC"/>
            </w:r>
          </w:p>
          <w:p w:rsidR="00B6345A" w:rsidRPr="004C130A" w:rsidRDefault="00B6345A" w:rsidP="0090316E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0316E" w:rsidRPr="004C130A" w:rsidRDefault="0090316E" w:rsidP="0090316E">
            <w:pPr>
              <w:jc w:val="center"/>
              <w:rPr>
                <w:rFonts w:ascii="Arial" w:hAnsi="Arial" w:cs="Arial"/>
                <w:lang w:val="en-US"/>
              </w:rPr>
            </w:pPr>
            <w:r w:rsidRPr="004C130A">
              <w:rPr>
                <w:rFonts w:cs="Arial"/>
                <w:noProof/>
                <w:lang w:eastAsia="en-GB"/>
              </w:rPr>
              <w:drawing>
                <wp:inline distT="0" distB="0" distL="0" distR="0" wp14:anchorId="6A9B0993" wp14:editId="58CB3048">
                  <wp:extent cx="1155583" cy="1085850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89" cy="108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45A" w:rsidRPr="004C130A" w:rsidRDefault="00B6345A" w:rsidP="0090316E">
            <w:pPr>
              <w:rPr>
                <w:rFonts w:ascii="Arial" w:hAnsi="Arial" w:cs="Arial"/>
                <w:lang w:val="en-US"/>
              </w:rPr>
            </w:pPr>
            <w:r w:rsidRPr="004C130A">
              <w:rPr>
                <w:rFonts w:ascii="Arial" w:hAnsi="Arial" w:cs="Arial"/>
                <w:lang w:val="en-US"/>
              </w:rPr>
              <w:t>…………………..</w:t>
            </w:r>
          </w:p>
          <w:p w:rsidR="00B6345A" w:rsidRPr="004C130A" w:rsidRDefault="00B6345A" w:rsidP="0090316E">
            <w:pPr>
              <w:rPr>
                <w:rFonts w:ascii="Arial" w:hAnsi="Arial" w:cs="Arial"/>
                <w:lang w:val="en-US"/>
              </w:rPr>
            </w:pPr>
          </w:p>
          <w:p w:rsidR="00B6345A" w:rsidRPr="004C130A" w:rsidRDefault="00B6345A" w:rsidP="0090316E">
            <w:pPr>
              <w:rPr>
                <w:rFonts w:ascii="Arial" w:hAnsi="Arial" w:cs="Arial"/>
                <w:lang w:val="en-US"/>
              </w:rPr>
            </w:pPr>
            <w:r w:rsidRPr="004C130A">
              <w:rPr>
                <w:rFonts w:ascii="Arial" w:hAnsi="Arial" w:cs="Arial"/>
                <w:lang w:val="en-US"/>
              </w:rPr>
              <w:t>…………………..</w:t>
            </w:r>
          </w:p>
        </w:tc>
        <w:tc>
          <w:tcPr>
            <w:tcW w:w="7904" w:type="dxa"/>
          </w:tcPr>
          <w:p w:rsidR="006E4CE4" w:rsidRPr="004C130A" w:rsidRDefault="006E4CE4" w:rsidP="006E4CE4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4C130A">
              <w:rPr>
                <w:rFonts w:ascii="Arial" w:hAnsi="Arial" w:cs="Arial"/>
                <w:sz w:val="32"/>
                <w:szCs w:val="32"/>
              </w:rPr>
              <w:t xml:space="preserve">This is an easy read version. The words and their meaning are easy to read and understand. </w:t>
            </w:r>
          </w:p>
          <w:p w:rsidR="00F57645" w:rsidRPr="004C130A" w:rsidRDefault="00F57645" w:rsidP="006E4CE4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:rsidR="00F57645" w:rsidRPr="004C130A" w:rsidRDefault="00F57645" w:rsidP="006E4CE4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4C130A">
              <w:rPr>
                <w:rFonts w:ascii="Arial" w:hAnsi="Arial" w:cs="Arial"/>
                <w:color w:val="000000"/>
                <w:sz w:val="32"/>
                <w:szCs w:val="32"/>
              </w:rPr>
              <w:t xml:space="preserve">Some words may be difficult to understand. These are in </w:t>
            </w:r>
            <w:r w:rsidRPr="004C130A">
              <w:rPr>
                <w:rFonts w:ascii="Arial" w:hAnsi="Arial" w:cs="Arial"/>
                <w:b/>
                <w:bCs/>
                <w:color w:val="4F81BD" w:themeColor="accent1"/>
                <w:sz w:val="32"/>
                <w:szCs w:val="32"/>
              </w:rPr>
              <w:t xml:space="preserve">bold blue writing </w:t>
            </w:r>
            <w:r w:rsidRPr="004C130A">
              <w:rPr>
                <w:rFonts w:ascii="Arial" w:hAnsi="Arial" w:cs="Arial"/>
                <w:color w:val="000000"/>
                <w:sz w:val="32"/>
                <w:szCs w:val="32"/>
              </w:rPr>
              <w:t>and have been explained in a box beneath the word.</w:t>
            </w:r>
          </w:p>
          <w:p w:rsidR="006E4CE4" w:rsidRPr="004C130A" w:rsidRDefault="006E4CE4" w:rsidP="006E4CE4">
            <w:pPr>
              <w:pStyle w:val="NoSpacing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6E4CE4" w:rsidRPr="004C130A" w:rsidRDefault="006E4CE4" w:rsidP="006E4CE4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E1074A" w:rsidRPr="004C130A" w:rsidRDefault="00E1074A" w:rsidP="006E4CE4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4C130A">
              <w:rPr>
                <w:rFonts w:ascii="Arial" w:hAnsi="Arial" w:cs="Arial"/>
                <w:sz w:val="32"/>
                <w:szCs w:val="32"/>
              </w:rPr>
              <w:t xml:space="preserve">The form will take about 10 minutes to </w:t>
            </w:r>
            <w:r w:rsidR="00F57645" w:rsidRPr="004C130A">
              <w:rPr>
                <w:rFonts w:ascii="Arial" w:hAnsi="Arial" w:cs="Arial"/>
                <w:sz w:val="32"/>
                <w:szCs w:val="32"/>
              </w:rPr>
              <w:t>fill in</w:t>
            </w:r>
            <w:r w:rsidRPr="004C130A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E1074A" w:rsidRPr="004C130A" w:rsidRDefault="00E1074A" w:rsidP="00E1074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E1074A" w:rsidRPr="004C130A" w:rsidRDefault="00E1074A" w:rsidP="00E1074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E1074A" w:rsidRPr="004C130A" w:rsidRDefault="00E1074A" w:rsidP="00B6345A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>Please tick one box for each question.</w:t>
            </w:r>
            <w:r w:rsidR="002B0723" w:rsidRPr="004C130A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E1074A" w:rsidRPr="004C130A" w:rsidRDefault="00E1074A" w:rsidP="00E1074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E1074A" w:rsidRPr="004C130A" w:rsidRDefault="00E1074A" w:rsidP="002B07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 xml:space="preserve">If a question does not apply, please leave it blank. </w:t>
            </w:r>
          </w:p>
          <w:p w:rsidR="00E1074A" w:rsidRPr="004C130A" w:rsidRDefault="00E1074A" w:rsidP="00E1074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E1074A" w:rsidRPr="004C130A" w:rsidRDefault="00E1074A" w:rsidP="002B07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>If you make a mistake or change your mind, please cross it out and put in the right answer.</w:t>
            </w:r>
          </w:p>
          <w:p w:rsidR="00E1074A" w:rsidRPr="004C130A" w:rsidRDefault="00E1074A" w:rsidP="00E1074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E1074A" w:rsidRPr="004C130A" w:rsidRDefault="00E1074A" w:rsidP="002B07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>If you want to, please add any comments below your answers.</w:t>
            </w:r>
          </w:p>
          <w:p w:rsidR="00E1074A" w:rsidRPr="004C130A" w:rsidRDefault="00E1074A" w:rsidP="00E1074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E1074A" w:rsidRPr="004C130A" w:rsidRDefault="00E1074A" w:rsidP="00BF77A2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>Please use more paper if you would like to say more.</w:t>
            </w:r>
          </w:p>
        </w:tc>
      </w:tr>
      <w:bookmarkEnd w:id="0"/>
      <w:tr w:rsidR="00B6345A" w:rsidRPr="004C130A" w:rsidTr="000C1737">
        <w:trPr>
          <w:trHeight w:val="272"/>
        </w:trPr>
        <w:tc>
          <w:tcPr>
            <w:tcW w:w="9855" w:type="dxa"/>
            <w:gridSpan w:val="2"/>
          </w:tcPr>
          <w:p w:rsidR="00A3013D" w:rsidRPr="004C130A" w:rsidRDefault="00A3013D" w:rsidP="00B6345A">
            <w:pPr>
              <w:pStyle w:val="NoSpacing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A3013D" w:rsidRPr="004C130A" w:rsidRDefault="00A3013D" w:rsidP="00B6345A">
            <w:pPr>
              <w:pStyle w:val="NoSpacing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6345A" w:rsidRPr="004C130A" w:rsidRDefault="000C1737" w:rsidP="00B6345A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4C130A">
              <w:rPr>
                <w:rFonts w:ascii="Arial" w:hAnsi="Arial" w:cs="Arial"/>
                <w:color w:val="000000"/>
                <w:sz w:val="32"/>
                <w:szCs w:val="32"/>
              </w:rPr>
              <w:t>This document was made into easy r</w:t>
            </w:r>
            <w:r w:rsidR="00B6345A" w:rsidRPr="004C130A">
              <w:rPr>
                <w:rFonts w:ascii="Arial" w:hAnsi="Arial" w:cs="Arial"/>
                <w:color w:val="000000"/>
                <w:sz w:val="32"/>
                <w:szCs w:val="32"/>
              </w:rPr>
              <w:t xml:space="preserve">ead using </w:t>
            </w:r>
            <w:proofErr w:type="spellStart"/>
            <w:r w:rsidR="00B6345A" w:rsidRPr="004C130A">
              <w:rPr>
                <w:rFonts w:ascii="Arial" w:hAnsi="Arial" w:cs="Arial"/>
                <w:color w:val="000000"/>
                <w:sz w:val="32"/>
                <w:szCs w:val="32"/>
              </w:rPr>
              <w:t>Photosymbols</w:t>
            </w:r>
            <w:proofErr w:type="spellEnd"/>
            <w:r w:rsidR="00B6345A" w:rsidRPr="004C130A">
              <w:rPr>
                <w:rFonts w:ascii="Arial" w:hAnsi="Arial" w:cs="Arial"/>
                <w:color w:val="000000"/>
                <w:sz w:val="32"/>
                <w:szCs w:val="32"/>
              </w:rPr>
              <w:t xml:space="preserve"> 5.</w:t>
            </w:r>
          </w:p>
        </w:tc>
      </w:tr>
    </w:tbl>
    <w:p w:rsidR="00BF77A2" w:rsidRPr="004C130A" w:rsidRDefault="00BF77A2">
      <w:pPr>
        <w:rPr>
          <w:rFonts w:cs="Arial"/>
        </w:rPr>
      </w:pPr>
    </w:p>
    <w:p w:rsidR="00F57645" w:rsidRPr="004C130A" w:rsidRDefault="00F57645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F57645" w:rsidRPr="004C130A" w:rsidTr="00DB7620">
        <w:tc>
          <w:tcPr>
            <w:tcW w:w="9855" w:type="dxa"/>
            <w:gridSpan w:val="2"/>
          </w:tcPr>
          <w:p w:rsidR="00F57645" w:rsidRPr="004C130A" w:rsidRDefault="00F57645" w:rsidP="00F57645">
            <w:pPr>
              <w:pStyle w:val="NoSpacing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C130A">
              <w:rPr>
                <w:rFonts w:ascii="Arial" w:hAnsi="Arial" w:cs="Arial"/>
                <w:b/>
                <w:sz w:val="28"/>
                <w:szCs w:val="28"/>
              </w:rPr>
              <w:t>Thinking about your life now, do you agree that:</w:t>
            </w:r>
          </w:p>
          <w:p w:rsidR="00F57645" w:rsidRPr="004C130A" w:rsidRDefault="00F57645" w:rsidP="005312EE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1074A" w:rsidRPr="004C130A" w:rsidTr="00DB7620">
        <w:tc>
          <w:tcPr>
            <w:tcW w:w="1951" w:type="dxa"/>
          </w:tcPr>
          <w:p w:rsidR="006E4CE4" w:rsidRPr="004C130A" w:rsidRDefault="0090316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C392669" wp14:editId="3B0CA089">
                  <wp:extent cx="1101725" cy="1229360"/>
                  <wp:effectExtent l="0" t="0" r="317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shd w:val="clear" w:color="auto" w:fill="auto"/>
            <w:vAlign w:val="center"/>
          </w:tcPr>
          <w:p w:rsidR="000E798E" w:rsidRPr="004C130A" w:rsidRDefault="000E798E" w:rsidP="000E798E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1. I live in a home where I am happy</w:t>
            </w:r>
          </w:p>
          <w:p w:rsidR="00B529B8" w:rsidRPr="004C130A" w:rsidRDefault="00B529B8" w:rsidP="009305F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7B62A4" w:rsidRPr="004C130A" w:rsidRDefault="007B62A4" w:rsidP="007B62A4">
            <w:pPr>
              <w:ind w:firstLine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7B62A4" w:rsidRPr="004C130A" w:rsidRDefault="007B62A4" w:rsidP="007B62A4">
            <w:pPr>
              <w:ind w:firstLine="720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7B62A4" w:rsidRPr="004C130A" w:rsidRDefault="007B62A4" w:rsidP="007B62A4">
            <w:pPr>
              <w:ind w:firstLine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7B62A4" w:rsidRPr="004C130A" w:rsidRDefault="007B62A4" w:rsidP="007B62A4">
            <w:pPr>
              <w:ind w:firstLine="720"/>
              <w:rPr>
                <w:rFonts w:ascii="Arial" w:hAnsi="Arial" w:cs="Arial"/>
                <w:b/>
                <w:sz w:val="8"/>
                <w:szCs w:val="8"/>
              </w:rPr>
            </w:pPr>
          </w:p>
          <w:p w:rsidR="007B62A4" w:rsidRPr="004C130A" w:rsidRDefault="007B62A4" w:rsidP="007B62A4">
            <w:pPr>
              <w:ind w:firstLine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7B62A4" w:rsidRPr="004C130A" w:rsidRDefault="007B62A4" w:rsidP="007B62A4">
            <w:pPr>
              <w:ind w:firstLine="720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7B62A4" w:rsidRPr="004C130A" w:rsidRDefault="007B62A4" w:rsidP="007B62A4">
            <w:pPr>
              <w:ind w:firstLine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7B62A4" w:rsidRPr="004C130A" w:rsidRDefault="007B62A4" w:rsidP="007B62A4">
            <w:pPr>
              <w:rPr>
                <w:rFonts w:ascii="Arial" w:hAnsi="Arial" w:cs="Arial"/>
              </w:rPr>
            </w:pPr>
          </w:p>
          <w:p w:rsidR="007B62A4" w:rsidRPr="004C130A" w:rsidRDefault="007B62A4" w:rsidP="007B62A4">
            <w:pPr>
              <w:pStyle w:val="NoSpacing"/>
              <w:ind w:left="720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>Please add any comments if you would like to</w:t>
            </w:r>
          </w:p>
          <w:p w:rsidR="007B62A4" w:rsidRPr="004C130A" w:rsidRDefault="007B62A4" w:rsidP="007B62A4">
            <w:pPr>
              <w:pStyle w:val="NoSpacing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B62A4" w:rsidRPr="004C130A" w:rsidRDefault="007B62A4" w:rsidP="007B62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7B62A4" w:rsidRPr="004C130A" w:rsidRDefault="007B62A4" w:rsidP="007B62A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7B62A4" w:rsidRPr="004C130A" w:rsidRDefault="007B62A4" w:rsidP="007B62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5312EE" w:rsidRPr="004C130A" w:rsidRDefault="005312EE" w:rsidP="009305F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ab/>
            </w:r>
            <w:r w:rsidRPr="004C130A">
              <w:rPr>
                <w:rFonts w:ascii="Arial" w:hAnsi="Arial" w:cs="Arial"/>
                <w:sz w:val="28"/>
                <w:szCs w:val="28"/>
              </w:rPr>
              <w:tab/>
            </w:r>
            <w:r w:rsidRPr="004C130A">
              <w:rPr>
                <w:rFonts w:ascii="Arial" w:hAnsi="Arial" w:cs="Arial"/>
                <w:sz w:val="28"/>
                <w:szCs w:val="28"/>
              </w:rPr>
              <w:tab/>
            </w:r>
          </w:p>
          <w:p w:rsidR="00E1074A" w:rsidRPr="004C130A" w:rsidRDefault="00E1074A" w:rsidP="007B62A4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1074A" w:rsidRPr="004C130A" w:rsidTr="00DB7620">
        <w:tc>
          <w:tcPr>
            <w:tcW w:w="1951" w:type="dxa"/>
          </w:tcPr>
          <w:p w:rsidR="00E1074A" w:rsidRPr="004C130A" w:rsidRDefault="00F57645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t xml:space="preserve">     </w:t>
            </w:r>
            <w:r w:rsidR="000E798E"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AFE1F5E" wp14:editId="62063383">
                  <wp:extent cx="1095375" cy="8477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2B0723" w:rsidRPr="004C130A" w:rsidRDefault="000E798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2. I am happy with the people I live with</w:t>
            </w:r>
            <w:r w:rsidR="005312EE"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2B0723" w:rsidRPr="004C130A" w:rsidRDefault="002B0723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77A2" w:rsidRPr="004C130A" w:rsidRDefault="00BF77A2" w:rsidP="00BF77A2">
            <w:pPr>
              <w:ind w:firstLine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BF77A2">
            <w:pPr>
              <w:ind w:firstLine="720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BF77A2">
            <w:pPr>
              <w:ind w:firstLine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BF77A2">
            <w:pPr>
              <w:ind w:firstLine="720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BF77A2">
            <w:pPr>
              <w:ind w:firstLine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BF77A2">
            <w:pPr>
              <w:ind w:firstLine="720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BF77A2">
            <w:pPr>
              <w:ind w:firstLine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2B0723" w:rsidRPr="004C130A" w:rsidRDefault="002B0723" w:rsidP="002B0723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ab/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ab/>
              <w:t>Please add an</w:t>
            </w:r>
            <w:r w:rsidR="009305FA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ind w:firstLine="720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BF77A2" w:rsidRDefault="00BF77A2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Pr="004C130A" w:rsidRDefault="00DB7620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3013D" w:rsidRPr="004C130A" w:rsidRDefault="00A3013D" w:rsidP="00A3013D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sz w:val="28"/>
                <w:szCs w:val="28"/>
              </w:rPr>
              <w:t>Please carry on over the page…..</w:t>
            </w:r>
          </w:p>
          <w:p w:rsidR="00E1074A" w:rsidRPr="004C130A" w:rsidRDefault="00E1074A" w:rsidP="005312EE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A7056F" w:rsidRPr="004C130A" w:rsidRDefault="00A7056F">
      <w:pPr>
        <w:rPr>
          <w:rFonts w:cs="Arial"/>
        </w:rPr>
      </w:pPr>
    </w:p>
    <w:p w:rsidR="00A7056F" w:rsidRPr="004C130A" w:rsidRDefault="00A7056F">
      <w:pPr>
        <w:rPr>
          <w:rFonts w:cs="Arial"/>
        </w:rPr>
      </w:pPr>
      <w:r w:rsidRPr="004C130A">
        <w:rPr>
          <w:rFonts w:cs="Arial"/>
        </w:rPr>
        <w:br w:type="page"/>
      </w:r>
    </w:p>
    <w:p w:rsidR="002B0723" w:rsidRPr="004C130A" w:rsidRDefault="002B0723">
      <w:pPr>
        <w:rPr>
          <w:rFonts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0E798E" w:rsidRPr="004C130A" w:rsidTr="00DB7620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0E798E" w:rsidRPr="004C130A" w:rsidRDefault="00F24C13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  <w:r w:rsidRPr="004C130A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39EF9666" wp14:editId="376989AB">
                  <wp:extent cx="1101725" cy="127635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tcBorders>
              <w:top w:val="nil"/>
              <w:left w:val="nil"/>
              <w:bottom w:val="nil"/>
              <w:right w:val="nil"/>
            </w:tcBorders>
          </w:tcPr>
          <w:p w:rsidR="000E798E" w:rsidRPr="004C130A" w:rsidRDefault="000E798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 xml:space="preserve">3. </w:t>
            </w:r>
            <w:r w:rsidR="004C130A">
              <w:rPr>
                <w:rFonts w:ascii="Arial" w:hAnsi="Arial" w:cs="Arial"/>
                <w:b/>
                <w:sz w:val="32"/>
                <w:szCs w:val="32"/>
              </w:rPr>
              <w:t xml:space="preserve">   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I can do the things I like to do</w:t>
            </w:r>
          </w:p>
          <w:p w:rsidR="000E798E" w:rsidRPr="004C130A" w:rsidRDefault="000E798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E798E" w:rsidRPr="004C130A" w:rsidRDefault="000E798E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0E798E" w:rsidRPr="004C130A" w:rsidRDefault="000E798E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0E798E" w:rsidRPr="004C130A" w:rsidRDefault="000E798E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0E798E" w:rsidRPr="004C130A" w:rsidRDefault="000E798E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0E798E" w:rsidRPr="004C130A" w:rsidRDefault="000E798E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0E798E" w:rsidRPr="004C130A" w:rsidRDefault="000E798E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0E798E" w:rsidRPr="004C130A" w:rsidRDefault="000E798E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0E798E" w:rsidRPr="004C130A" w:rsidRDefault="000E798E" w:rsidP="000E798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E798E" w:rsidRPr="004C130A" w:rsidRDefault="000E798E" w:rsidP="000E798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i/>
                <w:sz w:val="32"/>
                <w:szCs w:val="32"/>
              </w:rPr>
              <w:tab/>
            </w:r>
            <w:r w:rsidRPr="004C130A">
              <w:rPr>
                <w:rFonts w:ascii="Arial" w:hAnsi="Arial" w:cs="Arial"/>
                <w:sz w:val="28"/>
                <w:szCs w:val="28"/>
              </w:rPr>
              <w:t>Please add any comments if you would like to</w:t>
            </w:r>
          </w:p>
          <w:p w:rsidR="000E798E" w:rsidRPr="004C130A" w:rsidRDefault="000E798E" w:rsidP="000E798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E798E" w:rsidRPr="004C130A" w:rsidRDefault="000E798E" w:rsidP="000E79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…………………………………………………………………………..</w:t>
            </w:r>
          </w:p>
          <w:p w:rsidR="000E798E" w:rsidRPr="004C130A" w:rsidRDefault="000E798E" w:rsidP="000E79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E798E" w:rsidRPr="004C130A" w:rsidRDefault="000E798E" w:rsidP="000E79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…………………………………………………………………………...</w:t>
            </w:r>
          </w:p>
          <w:p w:rsidR="000E798E" w:rsidRPr="004C130A" w:rsidRDefault="000E798E" w:rsidP="000E798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E798E" w:rsidRPr="004C130A" w:rsidRDefault="000E798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E798E" w:rsidRPr="004C130A" w:rsidRDefault="000E798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1074A" w:rsidRPr="004C130A" w:rsidTr="00DB7620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E1074A" w:rsidRPr="004C130A" w:rsidRDefault="0090316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34BBB79" wp14:editId="4B63E22E">
                  <wp:extent cx="1104900" cy="12096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tcBorders>
              <w:top w:val="nil"/>
              <w:left w:val="nil"/>
              <w:bottom w:val="nil"/>
              <w:right w:val="nil"/>
            </w:tcBorders>
          </w:tcPr>
          <w:p w:rsidR="005312EE" w:rsidRPr="004C130A" w:rsidRDefault="00F24C13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  <w:t>I feel I belong in the area where I live</w:t>
            </w:r>
          </w:p>
          <w:p w:rsidR="00BF77A2" w:rsidRPr="004C130A" w:rsidRDefault="00BF77A2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i/>
                <w:sz w:val="32"/>
                <w:szCs w:val="32"/>
              </w:rPr>
              <w:tab/>
            </w:r>
            <w:r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="009305FA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B6345A" w:rsidRPr="004C130A" w:rsidRDefault="00B6345A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</w:t>
            </w:r>
            <w:r w:rsidR="00B6345A" w:rsidRPr="004C130A"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</w:t>
            </w:r>
            <w:r w:rsidR="00B6345A" w:rsidRPr="004C130A">
              <w:rPr>
                <w:rFonts w:ascii="Arial" w:hAnsi="Arial" w:cs="Arial"/>
                <w:sz w:val="24"/>
                <w:szCs w:val="24"/>
              </w:rPr>
              <w:t>…………………...</w:t>
            </w:r>
          </w:p>
          <w:p w:rsidR="00DB7620" w:rsidRDefault="00DB7620" w:rsidP="00DB7620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DB7620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DB7620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DB7620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DB7620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DB7620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Default="00DB7620" w:rsidP="00DB7620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B7620" w:rsidRPr="004C130A" w:rsidRDefault="00DB7620" w:rsidP="00DB7620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sz w:val="28"/>
                <w:szCs w:val="28"/>
              </w:rPr>
              <w:t>Please carry on over the page…..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E1074A" w:rsidRPr="004C130A" w:rsidRDefault="00E1074A" w:rsidP="008D60A2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A7056F" w:rsidRPr="004C130A" w:rsidRDefault="00A7056F">
      <w:pPr>
        <w:rPr>
          <w:rFonts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E1074A" w:rsidRPr="004C130A" w:rsidTr="00DB7620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E1074A" w:rsidRPr="004C130A" w:rsidRDefault="00DB7620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DB7620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95375" cy="9810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  <w:tcBorders>
              <w:top w:val="nil"/>
              <w:left w:val="nil"/>
              <w:bottom w:val="nil"/>
              <w:right w:val="nil"/>
            </w:tcBorders>
          </w:tcPr>
          <w:p w:rsidR="005312EE" w:rsidRPr="004C130A" w:rsidRDefault="00F24C13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I am happy with the people around me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B6345A" w:rsidRPr="004C130A" w:rsidRDefault="00B6345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B6345A" w:rsidRPr="004C130A" w:rsidRDefault="00B6345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5312EE" w:rsidRPr="004C130A" w:rsidRDefault="005312EE" w:rsidP="005312EE">
            <w:pPr>
              <w:pStyle w:val="NoSpacing"/>
              <w:ind w:left="720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="009305FA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B6345A" w:rsidRPr="004C130A" w:rsidRDefault="00B6345A" w:rsidP="005312EE">
            <w:pPr>
              <w:pStyle w:val="NoSpacing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ind w:left="720" w:hanging="720"/>
              <w:rPr>
                <w:rFonts w:ascii="Arial" w:hAnsi="Arial" w:cs="Arial"/>
                <w:sz w:val="20"/>
                <w:szCs w:val="20"/>
              </w:rPr>
            </w:pPr>
          </w:p>
          <w:p w:rsidR="00E1074A" w:rsidRPr="004C130A" w:rsidRDefault="00E1074A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1074A" w:rsidRPr="004C130A" w:rsidTr="00DB76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951" w:type="dxa"/>
          </w:tcPr>
          <w:p w:rsidR="00E1074A" w:rsidRPr="004C130A" w:rsidRDefault="00BF77A2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4"/>
                <w:lang w:val="en-GB"/>
              </w:rPr>
              <w:br w:type="page"/>
            </w:r>
            <w:r w:rsidR="00DE79ED"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095375" cy="10953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4C130A" w:rsidRPr="004C130A" w:rsidRDefault="009305FA" w:rsidP="004C130A">
            <w:pPr>
              <w:pStyle w:val="NoSpacing"/>
              <w:ind w:left="720" w:hanging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bCs/>
                <w:noProof/>
                <w:color w:val="000000"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0CD49EFC" wp14:editId="53E3EF0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789940</wp:posOffset>
                      </wp:positionV>
                      <wp:extent cx="4924425" cy="1404620"/>
                      <wp:effectExtent l="0" t="0" r="28575" b="2286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44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79ED" w:rsidRPr="000468AA" w:rsidRDefault="00DE79ED" w:rsidP="00DE79ED">
                                  <w:pPr>
                                    <w:shd w:val="clear" w:color="auto" w:fill="4F81BD" w:themeFill="accent1"/>
                                    <w:rPr>
                                      <w:color w:val="FFFFFF" w:themeColor="background1"/>
                                    </w:rPr>
                                  </w:pPr>
                                  <w:r w:rsidRPr="000468AA">
                                    <w:rPr>
                                      <w:rFonts w:cs="FS Me Pro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shd w:val="clear" w:color="auto" w:fill="4F81BD" w:themeFill="accent1"/>
                                    </w:rPr>
                                    <w:t xml:space="preserve">Abuse </w:t>
                                  </w:r>
                                  <w:r w:rsidRPr="000468AA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  <w:shd w:val="clear" w:color="auto" w:fill="4F81BD" w:themeFill="accent1"/>
                                    </w:rPr>
                                    <w:t>is when</w:t>
                                  </w:r>
                                  <w:r w:rsidRPr="000468AA">
                                    <w:rPr>
                                      <w:rFonts w:cs="FS Me Pro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someone hurts you or treats you badly.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CD49E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.55pt;margin-top:62.2pt;width:387.7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">
                      <v:textbox style="mso-fit-shape-to-text:t">
                        <w:txbxContent>
                          <w:p w:rsidR="00DE79ED" w:rsidRPr="000468AA" w:rsidRDefault="00DE79ED" w:rsidP="00DE79ED">
                            <w:pPr>
                              <w:shd w:val="clear" w:color="auto" w:fill="4F81BD" w:themeFill="accent1"/>
                              <w:rPr>
                                <w:color w:val="FFFFFF" w:themeColor="background1"/>
                              </w:rPr>
                            </w:pPr>
                            <w:r w:rsidRPr="000468AA">
                              <w:rPr>
                                <w:rFonts w:cs="FS Me Pr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4F81BD" w:themeFill="accent1"/>
                              </w:rPr>
                              <w:t xml:space="preserve">Abuse </w:t>
                            </w:r>
                            <w:r w:rsidRPr="000468AA">
                              <w:rPr>
                                <w:rFonts w:cs="FS Me Pro"/>
                                <w:color w:val="FFFFFF" w:themeColor="background1"/>
                                <w:sz w:val="32"/>
                                <w:szCs w:val="32"/>
                                <w:shd w:val="clear" w:color="auto" w:fill="4F81BD" w:themeFill="accent1"/>
                              </w:rPr>
                              <w:t>is when</w:t>
                            </w:r>
                            <w:r w:rsidRPr="000468AA">
                              <w:rPr>
                                <w:rFonts w:cs="FS Me Pro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someone hurts you or treats you badly.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24C13" w:rsidRPr="004C130A">
              <w:rPr>
                <w:rFonts w:ascii="Arial" w:hAnsi="Arial" w:cs="Arial"/>
                <w:b/>
                <w:sz w:val="32"/>
                <w:szCs w:val="32"/>
              </w:rPr>
              <w:t>6</w:t>
            </w:r>
            <w:r w:rsidR="005312EE" w:rsidRPr="004C130A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5312EE"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 xml:space="preserve">I feel safe. </w:t>
            </w:r>
            <w:r w:rsidR="004C130A" w:rsidRPr="004C130A">
              <w:rPr>
                <w:rFonts w:ascii="Arial" w:hAnsi="Arial" w:cs="Arial"/>
                <w:sz w:val="32"/>
                <w:szCs w:val="32"/>
              </w:rPr>
              <w:t>For example, cared for and safe from anyone who can hurt you or treat you badly, both inside and outside your home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 xml:space="preserve"> </w:t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BF77A2" w:rsidRPr="004C130A" w:rsidRDefault="00BF77A2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</w:p>
          <w:p w:rsidR="009305FA" w:rsidRPr="004C130A" w:rsidRDefault="005312EE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i/>
                <w:sz w:val="20"/>
                <w:szCs w:val="20"/>
              </w:rPr>
              <w:tab/>
            </w:r>
            <w:r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="00B6345A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B6345A" w:rsidRPr="004C130A" w:rsidRDefault="00B6345A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B6345A" w:rsidRPr="004C130A" w:rsidRDefault="00B6345A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P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sz w:val="28"/>
                <w:szCs w:val="28"/>
              </w:rPr>
              <w:t>Please carry on over the page…..</w:t>
            </w:r>
          </w:p>
          <w:p w:rsidR="00E1074A" w:rsidRPr="004C130A" w:rsidRDefault="00E1074A" w:rsidP="00BF77A2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A7056F" w:rsidRPr="004C130A" w:rsidRDefault="00A7056F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B6345A" w:rsidRPr="004C130A" w:rsidTr="00A3013D">
        <w:tc>
          <w:tcPr>
            <w:tcW w:w="9855" w:type="dxa"/>
            <w:gridSpan w:val="2"/>
          </w:tcPr>
          <w:p w:rsidR="00B6345A" w:rsidRPr="004C130A" w:rsidRDefault="00B6345A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lastRenderedPageBreak/>
              <w:t>Thinking about you and the care and support you have had, do you agree that</w:t>
            </w:r>
            <w:r w:rsidR="00A3013D" w:rsidRPr="004C130A">
              <w:rPr>
                <w:rFonts w:ascii="Arial" w:hAnsi="Arial" w:cs="Arial"/>
                <w:b/>
                <w:sz w:val="32"/>
                <w:szCs w:val="32"/>
              </w:rPr>
              <w:t>…</w:t>
            </w:r>
          </w:p>
          <w:p w:rsidR="00B6345A" w:rsidRPr="004C130A" w:rsidRDefault="00B6345A" w:rsidP="005312E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345A" w:rsidRPr="004C130A" w:rsidRDefault="00B6345A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1074A" w:rsidRPr="004C130A" w:rsidTr="00A3013D">
        <w:tc>
          <w:tcPr>
            <w:tcW w:w="1951" w:type="dxa"/>
          </w:tcPr>
          <w:p w:rsidR="00E1074A" w:rsidRPr="004C130A" w:rsidRDefault="00F966E3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F966E3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04900" cy="800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312EE" w:rsidRPr="004C130A" w:rsidRDefault="00F24C13" w:rsidP="00A3013D">
            <w:pPr>
              <w:pStyle w:val="NoSpacing"/>
              <w:ind w:left="601" w:hanging="567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 xml:space="preserve">I know who to </w:t>
            </w:r>
            <w:r w:rsidR="00DE79ED" w:rsidRPr="004C130A">
              <w:rPr>
                <w:rFonts w:ascii="Arial" w:hAnsi="Arial" w:cs="Arial"/>
                <w:b/>
                <w:sz w:val="32"/>
                <w:szCs w:val="32"/>
              </w:rPr>
              <w:t xml:space="preserve">speak to 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about my care and support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9305FA" w:rsidRPr="004C130A" w:rsidRDefault="000468A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5312EE"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="009305FA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4C130A" w:rsidRDefault="005312EE" w:rsidP="000468AA">
            <w:pPr>
              <w:pStyle w:val="NoSpacing"/>
              <w:ind w:firstLine="601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4C130A" w:rsidRDefault="005312EE" w:rsidP="000468AA">
            <w:pPr>
              <w:pStyle w:val="NoSpacing"/>
              <w:ind w:hanging="108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</w:r>
            <w:r w:rsidR="000468AA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E1074A" w:rsidRPr="004C130A" w:rsidRDefault="00E1074A" w:rsidP="000468AA">
            <w:pPr>
              <w:pStyle w:val="NoSpacing"/>
              <w:ind w:hanging="250"/>
              <w:rPr>
                <w:rFonts w:ascii="Arial" w:hAnsi="Arial" w:cs="Arial"/>
                <w:sz w:val="28"/>
                <w:szCs w:val="28"/>
              </w:rPr>
            </w:pPr>
          </w:p>
          <w:p w:rsidR="00BF77A2" w:rsidRPr="004C130A" w:rsidRDefault="00BF77A2" w:rsidP="008D60A2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5312EE" w:rsidRPr="004C130A" w:rsidRDefault="005312E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312EE" w:rsidRPr="004C130A" w:rsidTr="00A3013D">
        <w:tc>
          <w:tcPr>
            <w:tcW w:w="1951" w:type="dxa"/>
          </w:tcPr>
          <w:p w:rsidR="005312EE" w:rsidRPr="004C130A" w:rsidRDefault="00DE79E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02350998" wp14:editId="7D360C24">
                  <wp:extent cx="1101725" cy="1386205"/>
                  <wp:effectExtent l="0" t="0" r="3175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312EE" w:rsidRPr="004C130A" w:rsidRDefault="00F24C13" w:rsidP="00A3013D">
            <w:pPr>
              <w:pStyle w:val="NoSpacing"/>
              <w:ind w:left="601" w:hanging="567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8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  <w:t>I have had the right information or advice when I needed it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9305FA" w:rsidRPr="004C130A" w:rsidRDefault="005312EE" w:rsidP="005312EE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130A">
              <w:rPr>
                <w:rFonts w:ascii="Arial" w:hAnsi="Arial" w:cs="Arial"/>
                <w:b/>
                <w:i/>
                <w:sz w:val="20"/>
                <w:szCs w:val="20"/>
              </w:rPr>
              <w:tab/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="005312EE"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F966E3" w:rsidRDefault="00F966E3" w:rsidP="00F966E3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966E3" w:rsidRDefault="00F966E3" w:rsidP="00F966E3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966E3" w:rsidRDefault="00F966E3" w:rsidP="00F966E3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966E3" w:rsidRPr="004C130A" w:rsidRDefault="00F966E3" w:rsidP="00F966E3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sz w:val="28"/>
                <w:szCs w:val="28"/>
              </w:rPr>
              <w:t>Please carry on over the page…..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7056F" w:rsidRPr="004C130A" w:rsidRDefault="00A7056F">
      <w:pPr>
        <w:rPr>
          <w:rFonts w:cs="Arial"/>
        </w:rPr>
      </w:pPr>
      <w:r w:rsidRPr="004C130A">
        <w:rPr>
          <w:rFonts w:cs="Aria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A7056F" w:rsidRPr="004C130A" w:rsidTr="00A7056F">
        <w:tc>
          <w:tcPr>
            <w:tcW w:w="1951" w:type="dxa"/>
          </w:tcPr>
          <w:p w:rsidR="00A7056F" w:rsidRPr="004C130A" w:rsidRDefault="00A7056F" w:rsidP="008D60A2">
            <w:pPr>
              <w:pStyle w:val="NoSpacing"/>
              <w:rPr>
                <w:rFonts w:ascii="Arial" w:hAnsi="Arial" w:cs="Arial"/>
                <w:noProof/>
                <w:lang w:val="en-GB" w:eastAsia="en-GB"/>
              </w:rPr>
            </w:pPr>
          </w:p>
        </w:tc>
        <w:tc>
          <w:tcPr>
            <w:tcW w:w="7904" w:type="dxa"/>
          </w:tcPr>
          <w:p w:rsidR="00A7056F" w:rsidRPr="004C130A" w:rsidRDefault="00A7056F" w:rsidP="00A3013D">
            <w:pPr>
              <w:pStyle w:val="NoSpacing"/>
              <w:ind w:left="601" w:hanging="567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312EE" w:rsidRPr="004C130A" w:rsidTr="00A7056F">
        <w:tc>
          <w:tcPr>
            <w:tcW w:w="1951" w:type="dxa"/>
          </w:tcPr>
          <w:p w:rsidR="005312EE" w:rsidRPr="004C130A" w:rsidRDefault="00DE79E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D87B6FF" wp14:editId="1A843885">
                  <wp:extent cx="1095375" cy="10763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312EE" w:rsidRPr="004C130A" w:rsidRDefault="00F24C13" w:rsidP="005312EE">
            <w:pPr>
              <w:pStyle w:val="NoSpacing"/>
              <w:ind w:left="720" w:hanging="720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9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  <w:t>My views about my care and support have been listened to</w:t>
            </w:r>
          </w:p>
          <w:p w:rsidR="005312EE" w:rsidRPr="004C130A" w:rsidRDefault="005312EE" w:rsidP="005312EE">
            <w:pPr>
              <w:pStyle w:val="NoSpacing"/>
              <w:ind w:left="720" w:hanging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763EA7" w:rsidRPr="004C130A" w:rsidRDefault="00763EA7" w:rsidP="009305FA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05FA" w:rsidRPr="004C130A" w:rsidRDefault="005312EE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i/>
                <w:sz w:val="20"/>
                <w:szCs w:val="20"/>
              </w:rPr>
              <w:tab/>
            </w:r>
            <w:r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="009305FA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305FA" w:rsidRPr="004C130A" w:rsidRDefault="009305FA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5312EE" w:rsidRPr="004C130A" w:rsidTr="000C1737">
        <w:tc>
          <w:tcPr>
            <w:tcW w:w="1951" w:type="dxa"/>
          </w:tcPr>
          <w:p w:rsidR="005312EE" w:rsidRPr="004C130A" w:rsidRDefault="0090316E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10439AF3" wp14:editId="0C9C1FF1">
                  <wp:extent cx="1095375" cy="781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312EE" w:rsidRPr="004C130A" w:rsidRDefault="00F24C13" w:rsidP="005312EE">
            <w:pPr>
              <w:pStyle w:val="NoSpacing"/>
              <w:ind w:left="720" w:hanging="720"/>
              <w:rPr>
                <w:rFonts w:ascii="Arial" w:hAnsi="Arial" w:cs="Arial"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10</w:t>
            </w:r>
            <w:r w:rsidR="000E798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0E798E" w:rsidRPr="004C130A">
              <w:rPr>
                <w:rFonts w:ascii="Arial" w:hAnsi="Arial" w:cs="Arial"/>
                <w:b/>
                <w:sz w:val="32"/>
                <w:szCs w:val="32"/>
              </w:rPr>
              <w:tab/>
              <w:t>I have been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 xml:space="preserve"> able to use my own language. </w:t>
            </w:r>
            <w:r w:rsidR="005312EE" w:rsidRPr="004C130A">
              <w:rPr>
                <w:rFonts w:ascii="Arial" w:hAnsi="Arial" w:cs="Arial"/>
                <w:sz w:val="32"/>
                <w:szCs w:val="32"/>
              </w:rPr>
              <w:t>For example, using English, Welsh, Polish, Bengali or any other language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1168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BF77A2" w:rsidRPr="004C130A" w:rsidRDefault="00BF77A2" w:rsidP="005312E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0CB6" w:rsidRDefault="005312EE" w:rsidP="005312EE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130A">
              <w:rPr>
                <w:rFonts w:ascii="Arial" w:hAnsi="Arial" w:cs="Arial"/>
                <w:b/>
                <w:i/>
                <w:sz w:val="20"/>
                <w:szCs w:val="20"/>
              </w:rPr>
              <w:tab/>
            </w:r>
          </w:p>
          <w:p w:rsidR="009305FA" w:rsidRPr="004C130A" w:rsidRDefault="00F20CB6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5312EE"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="009305FA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056F" w:rsidRPr="004C130A" w:rsidRDefault="00A7056F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056F" w:rsidRPr="004C130A" w:rsidRDefault="00A7056F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056F" w:rsidRPr="004C130A" w:rsidRDefault="00A7056F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056F" w:rsidRPr="004C130A" w:rsidRDefault="00A7056F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056F" w:rsidRPr="004C130A" w:rsidRDefault="00A7056F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056F" w:rsidRPr="004C130A" w:rsidRDefault="00A7056F" w:rsidP="00A7056F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sz w:val="28"/>
                <w:szCs w:val="28"/>
              </w:rPr>
              <w:t>Please carry on over the page…..</w:t>
            </w:r>
          </w:p>
          <w:p w:rsidR="00A7056F" w:rsidRPr="004C130A" w:rsidRDefault="00A7056F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7056F" w:rsidRPr="004C130A" w:rsidRDefault="00A7056F">
      <w:pPr>
        <w:rPr>
          <w:rFonts w:cs="Arial"/>
        </w:rPr>
      </w:pPr>
      <w:r w:rsidRPr="004C130A">
        <w:rPr>
          <w:rFonts w:cs="Arial"/>
        </w:rPr>
        <w:br w:type="page"/>
      </w:r>
    </w:p>
    <w:p w:rsidR="00A7056F" w:rsidRPr="004C130A" w:rsidRDefault="00A7056F">
      <w:pPr>
        <w:rPr>
          <w:rFonts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5312EE" w:rsidRPr="004C130A" w:rsidTr="000C1737">
        <w:tc>
          <w:tcPr>
            <w:tcW w:w="1951" w:type="dxa"/>
          </w:tcPr>
          <w:p w:rsidR="005312EE" w:rsidRPr="004C130A" w:rsidRDefault="00F24C13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104900" cy="1143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5312EE" w:rsidRPr="004C130A" w:rsidRDefault="00F24C13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11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  <w:t>I was treated with respect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5312EE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763EA7" w:rsidRPr="004C130A" w:rsidRDefault="005312EE" w:rsidP="004C130A">
            <w:pPr>
              <w:pStyle w:val="NoSpacing"/>
              <w:ind w:firstLine="1026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130A">
              <w:rPr>
                <w:rFonts w:ascii="Arial" w:hAnsi="Arial" w:cs="Arial"/>
                <w:b/>
                <w:i/>
                <w:sz w:val="20"/>
                <w:szCs w:val="20"/>
              </w:rPr>
              <w:tab/>
            </w:r>
          </w:p>
          <w:p w:rsidR="000468AA" w:rsidRDefault="00763EA7" w:rsidP="005312EE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130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      </w:t>
            </w:r>
          </w:p>
          <w:p w:rsidR="009305FA" w:rsidRPr="004C130A" w:rsidRDefault="000468A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</w:t>
            </w:r>
            <w:r w:rsidR="005312EE"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="009305FA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9305FA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ind w:left="720" w:hanging="7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12EE" w:rsidRPr="004C130A" w:rsidTr="00BF77A2">
        <w:tc>
          <w:tcPr>
            <w:tcW w:w="1951" w:type="dxa"/>
          </w:tcPr>
          <w:p w:rsidR="00F24C13" w:rsidRPr="004C130A" w:rsidRDefault="00BF77A2" w:rsidP="00F24C13">
            <w:pPr>
              <w:rPr>
                <w:rFonts w:ascii="Arial" w:hAnsi="Arial" w:cs="Arial"/>
                <w:lang w:val="en-US"/>
              </w:rPr>
            </w:pPr>
            <w:r w:rsidRPr="004C130A">
              <w:rPr>
                <w:rFonts w:ascii="Arial" w:hAnsi="Arial" w:cs="Arial"/>
                <w:sz w:val="24"/>
              </w:rPr>
              <w:br w:type="page"/>
            </w:r>
            <w:r w:rsidR="00F24C13" w:rsidRPr="004C130A">
              <w:rPr>
                <w:rFonts w:cs="Arial"/>
                <w:noProof/>
                <w:lang w:eastAsia="en-GB"/>
              </w:rPr>
              <w:drawing>
                <wp:inline distT="0" distB="0" distL="0" distR="0" wp14:anchorId="526D0D24" wp14:editId="3C9E05EE">
                  <wp:extent cx="1156970" cy="866775"/>
                  <wp:effectExtent l="0" t="0" r="508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737" cy="87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2EE" w:rsidRPr="004C130A" w:rsidRDefault="005312EE" w:rsidP="00F24C1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7904" w:type="dxa"/>
          </w:tcPr>
          <w:p w:rsidR="005312EE" w:rsidRPr="004C130A" w:rsidRDefault="00F24C13" w:rsidP="00BF77A2">
            <w:pPr>
              <w:pStyle w:val="NoSpacing"/>
              <w:ind w:left="601" w:hanging="601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12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  <w:t>I am happy with the care and support I have had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763EA7" w:rsidRPr="004C130A" w:rsidRDefault="005312EE" w:rsidP="005312EE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130A">
              <w:rPr>
                <w:rFonts w:ascii="Arial" w:hAnsi="Arial" w:cs="Arial"/>
                <w:b/>
                <w:i/>
                <w:sz w:val="20"/>
                <w:szCs w:val="20"/>
              </w:rPr>
              <w:tab/>
            </w:r>
          </w:p>
          <w:p w:rsidR="009305FA" w:rsidRPr="004C130A" w:rsidRDefault="00763EA7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 w:rsidRPr="004C130A"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5312EE"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="009305FA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9305FA" w:rsidRPr="004C130A" w:rsidRDefault="009305F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4C130A">
              <w:rPr>
                <w:rFonts w:ascii="Arial" w:hAnsi="Arial" w:cs="Arial"/>
                <w:sz w:val="24"/>
                <w:szCs w:val="24"/>
              </w:rPr>
              <w:tab/>
              <w:t>……………………………………………………………………………</w:t>
            </w: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312EE" w:rsidRPr="004C130A" w:rsidRDefault="004C130A" w:rsidP="004C130A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4C130A">
              <w:rPr>
                <w:rFonts w:ascii="Arial" w:hAnsi="Arial" w:cs="Arial"/>
                <w:b/>
                <w:sz w:val="28"/>
                <w:szCs w:val="28"/>
              </w:rPr>
              <w:t>Please carry on over the page…..</w:t>
            </w:r>
          </w:p>
        </w:tc>
      </w:tr>
    </w:tbl>
    <w:p w:rsidR="004C130A" w:rsidRPr="004C130A" w:rsidRDefault="00A7056F" w:rsidP="004C130A">
      <w:pPr>
        <w:pStyle w:val="NoSpacing"/>
        <w:jc w:val="right"/>
        <w:rPr>
          <w:rFonts w:ascii="Arial" w:hAnsi="Arial" w:cs="Arial"/>
          <w:b/>
          <w:sz w:val="28"/>
          <w:szCs w:val="28"/>
        </w:rPr>
      </w:pPr>
      <w:r w:rsidRPr="004C130A">
        <w:rPr>
          <w:rFonts w:ascii="Arial" w:hAnsi="Arial" w:cs="Aria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04"/>
      </w:tblGrid>
      <w:tr w:rsidR="005312EE" w:rsidRPr="004C130A" w:rsidTr="00A3013D">
        <w:tc>
          <w:tcPr>
            <w:tcW w:w="1951" w:type="dxa"/>
          </w:tcPr>
          <w:p w:rsidR="005312EE" w:rsidRPr="004C130A" w:rsidRDefault="00DE79ED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1095375" cy="14001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A3013D" w:rsidRPr="004C130A" w:rsidRDefault="005312EE" w:rsidP="005312E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4C130A">
              <w:rPr>
                <w:rFonts w:ascii="Arial" w:hAnsi="Arial" w:cs="Arial"/>
                <w:sz w:val="32"/>
                <w:szCs w:val="32"/>
              </w:rPr>
              <w:t xml:space="preserve">Please only answer this question if you are </w:t>
            </w:r>
            <w:r w:rsidR="00A7056F" w:rsidRPr="004C130A">
              <w:rPr>
                <w:rFonts w:ascii="Arial" w:hAnsi="Arial" w:cs="Arial"/>
                <w:sz w:val="32"/>
                <w:szCs w:val="32"/>
              </w:rPr>
              <w:t xml:space="preserve">16 or </w:t>
            </w:r>
            <w:r w:rsidR="000E798E" w:rsidRPr="004C130A">
              <w:rPr>
                <w:rFonts w:ascii="Arial" w:hAnsi="Arial" w:cs="Arial"/>
                <w:sz w:val="32"/>
                <w:szCs w:val="32"/>
              </w:rPr>
              <w:t xml:space="preserve">17 </w:t>
            </w:r>
            <w:r w:rsidR="00A7056F" w:rsidRPr="004C130A">
              <w:rPr>
                <w:rFonts w:ascii="Arial" w:hAnsi="Arial" w:cs="Arial"/>
                <w:sz w:val="32"/>
                <w:szCs w:val="32"/>
              </w:rPr>
              <w:t>years</w:t>
            </w:r>
            <w:r w:rsidR="00763EA7" w:rsidRPr="004C130A">
              <w:rPr>
                <w:rFonts w:ascii="Arial" w:hAnsi="Arial" w:cs="Arial"/>
                <w:sz w:val="32"/>
                <w:szCs w:val="32"/>
              </w:rPr>
              <w:t xml:space="preserve"> old.  </w:t>
            </w:r>
            <w:r w:rsidR="004C130A">
              <w:rPr>
                <w:rFonts w:ascii="Arial" w:hAnsi="Arial" w:cs="Arial"/>
                <w:sz w:val="32"/>
                <w:szCs w:val="32"/>
              </w:rPr>
              <w:t>All others go to Q14.</w:t>
            </w:r>
          </w:p>
          <w:p w:rsidR="00A3013D" w:rsidRPr="004C130A" w:rsidRDefault="00A3013D" w:rsidP="005312E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:rsidR="005312EE" w:rsidRPr="004C130A" w:rsidRDefault="00DB7620" w:rsidP="00DB7620">
            <w:pPr>
              <w:pStyle w:val="NoSpacing"/>
              <w:ind w:left="601" w:hanging="601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13.  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I have had advice, help and support to prepare me for being an adult</w:t>
            </w: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8"/>
                <w:szCs w:val="8"/>
              </w:rPr>
            </w:pPr>
          </w:p>
          <w:p w:rsidR="005312EE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F77A2" w:rsidRPr="004C130A" w:rsidRDefault="00BF77A2" w:rsidP="004C130A">
            <w:pPr>
              <w:ind w:firstLine="601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Yes</w:t>
            </w:r>
          </w:p>
          <w:p w:rsidR="00BF77A2" w:rsidRPr="004C130A" w:rsidRDefault="00BF77A2" w:rsidP="004C130A">
            <w:pPr>
              <w:ind w:firstLine="601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601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Sometimes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BF77A2" w:rsidRPr="004C130A" w:rsidRDefault="00BF77A2" w:rsidP="004C130A">
            <w:pPr>
              <w:ind w:firstLine="601"/>
              <w:rPr>
                <w:rFonts w:ascii="Arial" w:hAnsi="Arial" w:cs="Arial"/>
                <w:b/>
                <w:sz w:val="8"/>
                <w:szCs w:val="8"/>
              </w:rPr>
            </w:pPr>
          </w:p>
          <w:p w:rsidR="00BF77A2" w:rsidRPr="004C130A" w:rsidRDefault="00BF77A2" w:rsidP="004C130A">
            <w:pPr>
              <w:ind w:firstLine="601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No</w:t>
            </w:r>
          </w:p>
          <w:p w:rsidR="00BF77A2" w:rsidRPr="004C130A" w:rsidRDefault="00BF77A2" w:rsidP="004C130A">
            <w:pPr>
              <w:ind w:firstLine="601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BF77A2" w:rsidRPr="004C130A" w:rsidRDefault="00BF77A2" w:rsidP="004C130A">
            <w:pPr>
              <w:ind w:firstLine="601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Don’t know</w:t>
            </w:r>
          </w:p>
          <w:p w:rsidR="00BF77A2" w:rsidRPr="004C130A" w:rsidRDefault="00BF77A2" w:rsidP="005312E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63EA7" w:rsidRPr="004C130A" w:rsidRDefault="005312EE" w:rsidP="005312EE">
            <w:pPr>
              <w:pStyle w:val="NoSpacing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130A">
              <w:rPr>
                <w:rFonts w:ascii="Arial" w:hAnsi="Arial" w:cs="Arial"/>
                <w:b/>
                <w:i/>
                <w:sz w:val="20"/>
                <w:szCs w:val="20"/>
              </w:rPr>
              <w:tab/>
            </w:r>
          </w:p>
          <w:p w:rsidR="00763EA7" w:rsidRPr="004C130A" w:rsidRDefault="004C130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</w:t>
            </w:r>
            <w:r w:rsidR="00763EA7" w:rsidRPr="004C130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5312EE" w:rsidRPr="004C130A">
              <w:rPr>
                <w:rFonts w:ascii="Arial" w:hAnsi="Arial" w:cs="Arial"/>
                <w:sz w:val="28"/>
                <w:szCs w:val="28"/>
              </w:rPr>
              <w:t>Please add an</w:t>
            </w:r>
            <w:r w:rsidR="00763EA7" w:rsidRPr="004C130A">
              <w:rPr>
                <w:rFonts w:ascii="Arial" w:hAnsi="Arial" w:cs="Arial"/>
                <w:sz w:val="28"/>
                <w:szCs w:val="28"/>
              </w:rPr>
              <w:t>y comments if you would like to</w:t>
            </w:r>
          </w:p>
          <w:p w:rsidR="004C130A" w:rsidRDefault="004C130A" w:rsidP="005312EE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5312EE" w:rsidRPr="004C130A" w:rsidRDefault="004C130A" w:rsidP="005312E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5312EE"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BF77A2" w:rsidRPr="004C130A" w:rsidRDefault="00BF77A2" w:rsidP="005312EE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F77A2" w:rsidRPr="004C130A" w:rsidRDefault="004C130A" w:rsidP="00BF77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F77A2" w:rsidRPr="004C130A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</w:t>
            </w:r>
          </w:p>
          <w:p w:rsidR="005312EE" w:rsidRPr="004C130A" w:rsidRDefault="000C1737" w:rsidP="000C1737">
            <w:pPr>
              <w:tabs>
                <w:tab w:val="left" w:pos="3225"/>
              </w:tabs>
              <w:rPr>
                <w:rFonts w:ascii="Arial" w:hAnsi="Arial" w:cs="Arial"/>
                <w:lang w:val="en-US"/>
              </w:rPr>
            </w:pPr>
            <w:r w:rsidRPr="004C130A">
              <w:rPr>
                <w:rFonts w:ascii="Arial" w:hAnsi="Arial" w:cs="Arial"/>
                <w:lang w:val="en-US"/>
              </w:rPr>
              <w:tab/>
            </w:r>
          </w:p>
        </w:tc>
      </w:tr>
      <w:tr w:rsidR="00763EA7" w:rsidRPr="004C130A" w:rsidTr="004C130A">
        <w:tc>
          <w:tcPr>
            <w:tcW w:w="9855" w:type="dxa"/>
            <w:gridSpan w:val="2"/>
          </w:tcPr>
          <w:p w:rsidR="00763EA7" w:rsidRPr="004C130A" w:rsidRDefault="00763EA7" w:rsidP="005312EE">
            <w:pPr>
              <w:pStyle w:val="NoSpacing"/>
              <w:rPr>
                <w:rFonts w:ascii="Arial" w:hAnsi="Arial" w:cs="Arial"/>
                <w:b/>
                <w:sz w:val="36"/>
                <w:szCs w:val="36"/>
              </w:rPr>
            </w:pPr>
            <w:r w:rsidRPr="004C130A">
              <w:rPr>
                <w:rFonts w:ascii="Arial" w:hAnsi="Arial" w:cs="Arial"/>
                <w:b/>
                <w:sz w:val="36"/>
                <w:szCs w:val="36"/>
              </w:rPr>
              <w:t>A little about you…..</w:t>
            </w:r>
          </w:p>
          <w:p w:rsidR="00763EA7" w:rsidRPr="004C130A" w:rsidRDefault="00763EA7" w:rsidP="005312E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12EE" w:rsidRPr="004C130A" w:rsidTr="004C130A">
        <w:tc>
          <w:tcPr>
            <w:tcW w:w="1951" w:type="dxa"/>
          </w:tcPr>
          <w:p w:rsidR="00C94784" w:rsidRPr="004C130A" w:rsidRDefault="00C94784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74BAB14" wp14:editId="6CEEE3A6">
                  <wp:extent cx="942474" cy="762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51" cy="77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2EE" w:rsidRPr="004C130A" w:rsidRDefault="00C94784" w:rsidP="00BA4648">
            <w:pPr>
              <w:ind w:firstLine="284"/>
              <w:rPr>
                <w:rFonts w:ascii="Arial" w:hAnsi="Arial" w:cs="Arial"/>
                <w:lang w:val="en-US"/>
              </w:rPr>
            </w:pPr>
            <w:r w:rsidRPr="004C130A">
              <w:rPr>
                <w:rFonts w:cs="Arial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3A038CA" wp14:editId="54AF5CFF">
                  <wp:extent cx="581025" cy="78705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69" cy="80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130A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7904" w:type="dxa"/>
          </w:tcPr>
          <w:p w:rsidR="00A3013D" w:rsidRPr="004C130A" w:rsidRDefault="00F24C13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14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  <w:t>Are you?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763EA7" w:rsidRPr="004C130A" w:rsidRDefault="005312EE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4C130A" w:rsidRPr="004C130A" w:rsidRDefault="004C130A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BD7376">
              <w:rPr>
                <w:rFonts w:ascii="Arial" w:hAnsi="Arial" w:cs="Arial"/>
                <w:b/>
                <w:sz w:val="32"/>
                <w:szCs w:val="32"/>
              </w:rPr>
              <w:t>Male</w:t>
            </w:r>
          </w:p>
          <w:p w:rsidR="004C130A" w:rsidRPr="004C130A" w:rsidRDefault="004C130A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</w:p>
          <w:p w:rsidR="004C130A" w:rsidRPr="004C130A" w:rsidRDefault="004C130A" w:rsidP="004C130A">
            <w:pPr>
              <w:ind w:firstLine="1026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BD7376">
              <w:rPr>
                <w:rFonts w:ascii="Arial" w:hAnsi="Arial" w:cs="Arial"/>
                <w:b/>
                <w:sz w:val="32"/>
                <w:szCs w:val="32"/>
              </w:rPr>
              <w:t>Female</w:t>
            </w:r>
            <w:r w:rsidRPr="00076A10">
              <w:rPr>
                <w:rFonts w:ascii="Arial" w:hAnsi="Arial" w:cs="Arial"/>
                <w:sz w:val="32"/>
                <w:szCs w:val="32"/>
              </w:rPr>
              <w:tab/>
            </w:r>
          </w:p>
          <w:p w:rsidR="004C130A" w:rsidRPr="004C130A" w:rsidRDefault="004C130A" w:rsidP="004C130A">
            <w:pPr>
              <w:ind w:firstLine="1026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4C130A" w:rsidRPr="00076A10" w:rsidRDefault="004C130A" w:rsidP="004C130A">
            <w:pPr>
              <w:ind w:firstLine="1026"/>
              <w:rPr>
                <w:rFonts w:ascii="Arial" w:hAnsi="Arial" w:cs="Arial"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BD7376">
              <w:rPr>
                <w:rFonts w:ascii="Arial" w:hAnsi="Arial" w:cs="Arial"/>
                <w:b/>
                <w:sz w:val="32"/>
                <w:szCs w:val="32"/>
              </w:rPr>
              <w:t>Prefer not to say</w:t>
            </w:r>
          </w:p>
          <w:p w:rsidR="004C130A" w:rsidRPr="00076A10" w:rsidRDefault="004C130A" w:rsidP="004C130A">
            <w:pPr>
              <w:ind w:firstLine="884"/>
              <w:rPr>
                <w:rFonts w:ascii="Arial" w:hAnsi="Arial" w:cs="Arial"/>
                <w:sz w:val="8"/>
                <w:szCs w:val="8"/>
              </w:rPr>
            </w:pPr>
            <w:r w:rsidRPr="00076A10">
              <w:rPr>
                <w:rFonts w:ascii="Arial" w:hAnsi="Arial" w:cs="Arial"/>
                <w:sz w:val="32"/>
                <w:szCs w:val="32"/>
              </w:rPr>
              <w:tab/>
            </w:r>
          </w:p>
          <w:p w:rsidR="00763EA7" w:rsidRPr="004C130A" w:rsidRDefault="00763EA7" w:rsidP="004C130A">
            <w:pPr>
              <w:pStyle w:val="NoSpacing"/>
              <w:rPr>
                <w:rFonts w:ascii="Arial" w:hAnsi="Arial" w:cs="Arial"/>
                <w:b/>
                <w:sz w:val="36"/>
                <w:szCs w:val="36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 xml:space="preserve">   </w:t>
            </w:r>
          </w:p>
        </w:tc>
      </w:tr>
      <w:tr w:rsidR="005312EE" w:rsidRPr="004C130A" w:rsidTr="004C130A">
        <w:tc>
          <w:tcPr>
            <w:tcW w:w="1951" w:type="dxa"/>
          </w:tcPr>
          <w:p w:rsidR="005312EE" w:rsidRPr="004C130A" w:rsidRDefault="005312EE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A7056F" w:rsidRPr="004C130A" w:rsidRDefault="00A7056F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A7056F" w:rsidRPr="004C130A" w:rsidRDefault="00A7056F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A7056F" w:rsidRPr="004C130A" w:rsidRDefault="00A7056F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A7056F" w:rsidRPr="004C130A" w:rsidRDefault="00A7056F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A7056F" w:rsidRPr="004C130A" w:rsidRDefault="00A7056F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A7056F" w:rsidRDefault="00A7056F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642845" w:rsidRDefault="00642845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0468AA" w:rsidRPr="004C130A" w:rsidRDefault="000468AA" w:rsidP="008D60A2">
            <w:pPr>
              <w:pStyle w:val="NoSpacing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A7056F" w:rsidRPr="004C130A" w:rsidRDefault="00A7056F" w:rsidP="008D60A2">
            <w:pPr>
              <w:pStyle w:val="NoSpacing"/>
              <w:rPr>
                <w:rFonts w:ascii="Arial" w:hAnsi="Arial" w:cs="Arial"/>
                <w:b/>
                <w:sz w:val="28"/>
                <w:szCs w:val="28"/>
              </w:rPr>
            </w:pPr>
            <w:r w:rsidRPr="004C130A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B3224A5" wp14:editId="2DB4BF62">
                  <wp:extent cx="1055554" cy="8001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09" cy="80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763EA7" w:rsidRPr="004C130A" w:rsidRDefault="00F24C13" w:rsidP="005312EE">
            <w:pPr>
              <w:pStyle w:val="NoSpacing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>15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  <w:t>How old are you?</w:t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="005312EE"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4C130A" w:rsidRPr="004C130A" w:rsidRDefault="004C130A" w:rsidP="004C130A">
            <w:pPr>
              <w:ind w:firstLine="601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  <w:p w:rsidR="004C130A" w:rsidRPr="004C130A" w:rsidRDefault="004C130A" w:rsidP="004C130A">
            <w:pPr>
              <w:ind w:firstLine="601"/>
              <w:rPr>
                <w:rFonts w:ascii="Arial" w:hAnsi="Arial" w:cs="Arial"/>
                <w:b/>
                <w:sz w:val="8"/>
                <w:szCs w:val="8"/>
              </w:rPr>
            </w:pPr>
            <w:r w:rsidRPr="004C130A">
              <w:rPr>
                <w:rFonts w:ascii="Arial" w:hAnsi="Arial" w:cs="Arial"/>
                <w:b/>
                <w:sz w:val="8"/>
                <w:szCs w:val="8"/>
              </w:rPr>
              <w:tab/>
            </w:r>
          </w:p>
          <w:p w:rsidR="004C130A" w:rsidRDefault="004C130A" w:rsidP="004C130A">
            <w:pPr>
              <w:ind w:left="884" w:firstLine="142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7-14</w:t>
            </w:r>
          </w:p>
          <w:p w:rsidR="004C130A" w:rsidRPr="004C130A" w:rsidRDefault="004C130A" w:rsidP="004C130A">
            <w:pPr>
              <w:ind w:left="884" w:firstLine="142"/>
              <w:rPr>
                <w:rFonts w:ascii="Arial" w:hAnsi="Arial" w:cs="Arial"/>
                <w:b/>
                <w:sz w:val="8"/>
                <w:szCs w:val="8"/>
              </w:rPr>
            </w:pPr>
          </w:p>
          <w:p w:rsidR="004C130A" w:rsidRDefault="004C130A" w:rsidP="004C130A">
            <w:pPr>
              <w:pStyle w:val="NoSpacing"/>
              <w:tabs>
                <w:tab w:val="left" w:pos="1604"/>
              </w:tabs>
              <w:ind w:left="884" w:firstLine="142"/>
              <w:rPr>
                <w:rFonts w:ascii="Arial" w:hAnsi="Arial" w:cs="Arial"/>
                <w:b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4C130A">
              <w:rPr>
                <w:rFonts w:ascii="Arial" w:hAnsi="Arial" w:cs="Arial"/>
                <w:b/>
                <w:sz w:val="32"/>
                <w:szCs w:val="32"/>
              </w:rPr>
              <w:t>15-17</w:t>
            </w:r>
          </w:p>
          <w:p w:rsidR="004C130A" w:rsidRPr="004C130A" w:rsidRDefault="004C130A" w:rsidP="004C130A">
            <w:pPr>
              <w:pStyle w:val="NoSpacing"/>
              <w:tabs>
                <w:tab w:val="left" w:pos="1604"/>
              </w:tabs>
              <w:ind w:left="884" w:firstLine="142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4C130A" w:rsidRPr="00076A10" w:rsidRDefault="004C130A" w:rsidP="004C130A">
            <w:pPr>
              <w:ind w:left="884" w:firstLine="142"/>
              <w:rPr>
                <w:rFonts w:ascii="Arial" w:hAnsi="Arial" w:cs="Arial"/>
                <w:sz w:val="32"/>
                <w:szCs w:val="32"/>
              </w:rPr>
            </w:pPr>
            <w:r w:rsidRPr="004C130A">
              <w:rPr>
                <w:rFonts w:ascii="Cambria Math" w:hAnsi="Cambria Math" w:cs="Cambria Math"/>
                <w:b/>
                <w:sz w:val="40"/>
                <w:szCs w:val="40"/>
              </w:rPr>
              <w:t>⃝</w:t>
            </w:r>
            <w:r w:rsidRPr="004C130A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BD7376">
              <w:rPr>
                <w:rFonts w:ascii="Arial" w:hAnsi="Arial" w:cs="Arial"/>
                <w:b/>
                <w:sz w:val="32"/>
                <w:szCs w:val="32"/>
              </w:rPr>
              <w:t>Prefer not to say</w:t>
            </w:r>
          </w:p>
          <w:p w:rsidR="004C130A" w:rsidRDefault="004C130A" w:rsidP="004C130A">
            <w:pPr>
              <w:ind w:left="884" w:firstLine="142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468AA" w:rsidRDefault="000468AA" w:rsidP="000468AA">
            <w:pPr>
              <w:pStyle w:val="NoSpacing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 xml:space="preserve">Please post this back to us by </w:t>
            </w:r>
            <w:proofErr w:type="spellStart"/>
            <w:r w:rsidRPr="00076A10">
              <w:rPr>
                <w:rFonts w:ascii="Arial" w:hAnsi="Arial" w:cs="Arial"/>
                <w:b/>
                <w:sz w:val="32"/>
                <w:szCs w:val="32"/>
              </w:rPr>
              <w:t>xxxx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 using the envelope we gave you</w:t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</w:p>
          <w:p w:rsidR="000468AA" w:rsidRPr="00076A10" w:rsidRDefault="000468AA" w:rsidP="000468AA">
            <w:pPr>
              <w:pStyle w:val="NoSpacing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076A10">
              <w:rPr>
                <w:rFonts w:ascii="Arial" w:hAnsi="Arial" w:cs="Arial"/>
                <w:b/>
                <w:sz w:val="32"/>
                <w:szCs w:val="32"/>
              </w:rPr>
              <w:t xml:space="preserve">It will not cost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you </w:t>
            </w:r>
            <w:r w:rsidRPr="00076A10">
              <w:rPr>
                <w:rFonts w:ascii="Arial" w:hAnsi="Arial" w:cs="Arial"/>
                <w:b/>
                <w:sz w:val="32"/>
                <w:szCs w:val="32"/>
              </w:rPr>
              <w:t>anything</w:t>
            </w:r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  <w:p w:rsidR="005312EE" w:rsidRPr="004C130A" w:rsidRDefault="005312EE" w:rsidP="004C130A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41911" w:rsidRPr="004C130A" w:rsidRDefault="002C7189" w:rsidP="00A3013D">
      <w:pPr>
        <w:pStyle w:val="NoSpacing"/>
        <w:rPr>
          <w:rFonts w:ascii="Arial" w:hAnsi="Arial" w:cs="Arial"/>
          <w:b/>
          <w:sz w:val="24"/>
          <w:szCs w:val="24"/>
        </w:rPr>
      </w:pPr>
      <w:r w:rsidRPr="004C130A">
        <w:rPr>
          <w:rFonts w:ascii="Arial" w:hAnsi="Arial" w:cs="Arial"/>
          <w:b/>
          <w:sz w:val="24"/>
          <w:szCs w:val="24"/>
        </w:rPr>
        <w:lastRenderedPageBreak/>
        <w:tab/>
      </w:r>
    </w:p>
    <w:sectPr w:rsidR="00C41911" w:rsidRPr="004C130A" w:rsidSect="00333EBA">
      <w:footerReference w:type="default" r:id="rId28"/>
      <w:type w:val="continuous"/>
      <w:pgSz w:w="11906" w:h="16838"/>
      <w:pgMar w:top="1135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9EB" w:rsidRDefault="00A429EB" w:rsidP="00D87566">
      <w:r>
        <w:separator/>
      </w:r>
    </w:p>
  </w:endnote>
  <w:endnote w:type="continuationSeparator" w:id="0">
    <w:p w:rsidR="00A429EB" w:rsidRDefault="00A429EB" w:rsidP="00D87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S Me Pro">
    <w:altName w:val="FS Me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16E" w:rsidRDefault="0090316E" w:rsidP="000C1737">
    <w:pPr>
      <w:pStyle w:val="Footer"/>
      <w:pBdr>
        <w:top w:val="single" w:sz="4" w:space="1" w:color="auto"/>
      </w:pBdr>
      <w:jc w:val="center"/>
      <w:rPr>
        <w:caps/>
        <w:noProof/>
        <w:color w:val="4F81BD" w:themeColor="accent1"/>
      </w:rPr>
    </w:pPr>
    <w:r>
      <w:rPr>
        <w:color w:val="4F81BD" w:themeColor="accent1"/>
      </w:rPr>
      <w:t xml:space="preserve">Page </w:t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987CF5" w:rsidRPr="00987CF5">
      <w:rPr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  <w:r>
      <w:rPr>
        <w:noProof/>
        <w:color w:val="4F81BD" w:themeColor="accent1"/>
      </w:rPr>
      <w:t xml:space="preserve"> of </w:t>
    </w:r>
    <w:r w:rsidR="000C1737">
      <w:rPr>
        <w:noProof/>
        <w:color w:val="4F81BD" w:themeColor="accent1"/>
      </w:rPr>
      <w:t>8</w:t>
    </w:r>
    <w:r w:rsidR="000C1737">
      <w:rPr>
        <w:noProof/>
        <w:color w:val="4F81BD" w:themeColor="accent1"/>
      </w:rPr>
      <w:tab/>
    </w:r>
    <w:r w:rsidR="000C1737">
      <w:rPr>
        <w:noProof/>
        <w:color w:val="4F81BD" w:themeColor="accent1"/>
      </w:rPr>
      <w:tab/>
    </w:r>
    <w:r w:rsidR="000E798E" w:rsidRPr="000E798E">
      <w:rPr>
        <w:noProof/>
        <w:color w:val="4F81BD" w:themeColor="accent1"/>
        <w:sz w:val="16"/>
        <w:szCs w:val="16"/>
      </w:rPr>
      <w:t>Childrens</w:t>
    </w:r>
    <w:r w:rsidR="000C1737" w:rsidRPr="000E798E">
      <w:rPr>
        <w:noProof/>
        <w:color w:val="4F81BD" w:themeColor="accent1"/>
        <w:sz w:val="16"/>
        <w:szCs w:val="16"/>
      </w:rPr>
      <w:t>Q</w:t>
    </w:r>
  </w:p>
  <w:p w:rsidR="0090316E" w:rsidRDefault="009031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9EB" w:rsidRDefault="00A429EB" w:rsidP="00D87566">
      <w:r>
        <w:separator/>
      </w:r>
    </w:p>
  </w:footnote>
  <w:footnote w:type="continuationSeparator" w:id="0">
    <w:p w:rsidR="00A429EB" w:rsidRDefault="00A429EB" w:rsidP="00D87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61283"/>
    <w:multiLevelType w:val="hybridMultilevel"/>
    <w:tmpl w:val="9AAC6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A57C6"/>
    <w:multiLevelType w:val="hybridMultilevel"/>
    <w:tmpl w:val="2E44429C"/>
    <w:lvl w:ilvl="0" w:tplc="E97E3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E5477"/>
    <w:multiLevelType w:val="hybridMultilevel"/>
    <w:tmpl w:val="2A5A3498"/>
    <w:lvl w:ilvl="0" w:tplc="249AB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535AB"/>
    <w:multiLevelType w:val="hybridMultilevel"/>
    <w:tmpl w:val="262A907E"/>
    <w:lvl w:ilvl="0" w:tplc="249AB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A15C8"/>
    <w:multiLevelType w:val="hybridMultilevel"/>
    <w:tmpl w:val="B8620006"/>
    <w:lvl w:ilvl="0" w:tplc="E97E3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E82A53"/>
    <w:multiLevelType w:val="hybridMultilevel"/>
    <w:tmpl w:val="BB8A1E0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116"/>
    <w:rsid w:val="00012C9E"/>
    <w:rsid w:val="000468AA"/>
    <w:rsid w:val="000A51AF"/>
    <w:rsid w:val="000C1737"/>
    <w:rsid w:val="000E798E"/>
    <w:rsid w:val="00120089"/>
    <w:rsid w:val="00120B90"/>
    <w:rsid w:val="00134D9F"/>
    <w:rsid w:val="001E6414"/>
    <w:rsid w:val="002658FC"/>
    <w:rsid w:val="002769FA"/>
    <w:rsid w:val="002B0723"/>
    <w:rsid w:val="002C7189"/>
    <w:rsid w:val="00301475"/>
    <w:rsid w:val="003306AE"/>
    <w:rsid w:val="00333EBA"/>
    <w:rsid w:val="003A015E"/>
    <w:rsid w:val="003A72E8"/>
    <w:rsid w:val="003C0925"/>
    <w:rsid w:val="003C3D96"/>
    <w:rsid w:val="003D7B07"/>
    <w:rsid w:val="003F6C1E"/>
    <w:rsid w:val="003F746D"/>
    <w:rsid w:val="004545B4"/>
    <w:rsid w:val="00491812"/>
    <w:rsid w:val="00492CB5"/>
    <w:rsid w:val="004C130A"/>
    <w:rsid w:val="004E1D08"/>
    <w:rsid w:val="00512613"/>
    <w:rsid w:val="005312EE"/>
    <w:rsid w:val="00571862"/>
    <w:rsid w:val="005A7C68"/>
    <w:rsid w:val="005D6733"/>
    <w:rsid w:val="005F3F9B"/>
    <w:rsid w:val="00636B18"/>
    <w:rsid w:val="00642845"/>
    <w:rsid w:val="00667514"/>
    <w:rsid w:val="006A6A1F"/>
    <w:rsid w:val="006C65E2"/>
    <w:rsid w:val="006C76F5"/>
    <w:rsid w:val="006E4CE4"/>
    <w:rsid w:val="006F10AB"/>
    <w:rsid w:val="0070474F"/>
    <w:rsid w:val="00704C90"/>
    <w:rsid w:val="00704E23"/>
    <w:rsid w:val="00743EBD"/>
    <w:rsid w:val="00747A5E"/>
    <w:rsid w:val="00763EA7"/>
    <w:rsid w:val="00774F54"/>
    <w:rsid w:val="00792197"/>
    <w:rsid w:val="007A0BE4"/>
    <w:rsid w:val="007B62A4"/>
    <w:rsid w:val="007C41BC"/>
    <w:rsid w:val="007E269F"/>
    <w:rsid w:val="007E6BF2"/>
    <w:rsid w:val="00841F79"/>
    <w:rsid w:val="0088007C"/>
    <w:rsid w:val="00881F0D"/>
    <w:rsid w:val="008A6ACC"/>
    <w:rsid w:val="008D12AD"/>
    <w:rsid w:val="008D2EEB"/>
    <w:rsid w:val="008D60A2"/>
    <w:rsid w:val="008D75CE"/>
    <w:rsid w:val="008F010E"/>
    <w:rsid w:val="0090316E"/>
    <w:rsid w:val="00920BD7"/>
    <w:rsid w:val="009305FA"/>
    <w:rsid w:val="00956839"/>
    <w:rsid w:val="0098645E"/>
    <w:rsid w:val="00987CF5"/>
    <w:rsid w:val="009A1482"/>
    <w:rsid w:val="009B511D"/>
    <w:rsid w:val="009B7275"/>
    <w:rsid w:val="009E7E03"/>
    <w:rsid w:val="00A21092"/>
    <w:rsid w:val="00A3013D"/>
    <w:rsid w:val="00A373C4"/>
    <w:rsid w:val="00A429EB"/>
    <w:rsid w:val="00A7056F"/>
    <w:rsid w:val="00A90AEE"/>
    <w:rsid w:val="00AF5116"/>
    <w:rsid w:val="00B0278B"/>
    <w:rsid w:val="00B34129"/>
    <w:rsid w:val="00B529B8"/>
    <w:rsid w:val="00B6345A"/>
    <w:rsid w:val="00B76996"/>
    <w:rsid w:val="00BA4648"/>
    <w:rsid w:val="00BE6C92"/>
    <w:rsid w:val="00BF77A2"/>
    <w:rsid w:val="00C41911"/>
    <w:rsid w:val="00C808B0"/>
    <w:rsid w:val="00C808D5"/>
    <w:rsid w:val="00C90383"/>
    <w:rsid w:val="00C926FC"/>
    <w:rsid w:val="00C94784"/>
    <w:rsid w:val="00CA387F"/>
    <w:rsid w:val="00CA59F4"/>
    <w:rsid w:val="00CA6FDA"/>
    <w:rsid w:val="00CF68A1"/>
    <w:rsid w:val="00CF73F3"/>
    <w:rsid w:val="00D266F9"/>
    <w:rsid w:val="00D3670B"/>
    <w:rsid w:val="00D67D60"/>
    <w:rsid w:val="00D70E0D"/>
    <w:rsid w:val="00D77A05"/>
    <w:rsid w:val="00D87566"/>
    <w:rsid w:val="00D93354"/>
    <w:rsid w:val="00DB7620"/>
    <w:rsid w:val="00DE79ED"/>
    <w:rsid w:val="00E1074A"/>
    <w:rsid w:val="00E11B7A"/>
    <w:rsid w:val="00E334BB"/>
    <w:rsid w:val="00E374EF"/>
    <w:rsid w:val="00ED0C59"/>
    <w:rsid w:val="00ED32FB"/>
    <w:rsid w:val="00ED33C3"/>
    <w:rsid w:val="00EE5E19"/>
    <w:rsid w:val="00F20CB6"/>
    <w:rsid w:val="00F24C13"/>
    <w:rsid w:val="00F27D50"/>
    <w:rsid w:val="00F307D5"/>
    <w:rsid w:val="00F36830"/>
    <w:rsid w:val="00F45455"/>
    <w:rsid w:val="00F508BC"/>
    <w:rsid w:val="00F5497A"/>
    <w:rsid w:val="00F57645"/>
    <w:rsid w:val="00F65492"/>
    <w:rsid w:val="00F966E3"/>
    <w:rsid w:val="00FD0897"/>
    <w:rsid w:val="00FD43D2"/>
    <w:rsid w:val="00FF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1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75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566"/>
  </w:style>
  <w:style w:type="paragraph" w:styleId="Footer">
    <w:name w:val="footer"/>
    <w:basedOn w:val="Normal"/>
    <w:link w:val="FooterChar"/>
    <w:uiPriority w:val="99"/>
    <w:unhideWhenUsed/>
    <w:rsid w:val="00D875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566"/>
  </w:style>
  <w:style w:type="character" w:styleId="CommentReference">
    <w:name w:val="annotation reference"/>
    <w:basedOn w:val="DefaultParagraphFont"/>
    <w:uiPriority w:val="99"/>
    <w:semiHidden/>
    <w:unhideWhenUsed/>
    <w:rsid w:val="00012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2C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2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9E"/>
    <w:rPr>
      <w:b/>
      <w:bCs/>
      <w:sz w:val="20"/>
      <w:szCs w:val="20"/>
    </w:rPr>
  </w:style>
  <w:style w:type="paragraph" w:styleId="NoSpacing">
    <w:name w:val="No Spacing"/>
    <w:uiPriority w:val="1"/>
    <w:qFormat/>
    <w:rsid w:val="008D60A2"/>
    <w:pPr>
      <w:widowControl w:val="0"/>
    </w:pPr>
    <w:rPr>
      <w:rFonts w:asciiTheme="minorHAnsi" w:hAnsiTheme="minorHAnsi"/>
      <w:sz w:val="22"/>
      <w:lang w:val="en-US"/>
    </w:rPr>
  </w:style>
  <w:style w:type="table" w:styleId="TableGrid">
    <w:name w:val="Table Grid"/>
    <w:basedOn w:val="TableNormal"/>
    <w:uiPriority w:val="59"/>
    <w:rsid w:val="008D60A2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1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75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566"/>
  </w:style>
  <w:style w:type="paragraph" w:styleId="Footer">
    <w:name w:val="footer"/>
    <w:basedOn w:val="Normal"/>
    <w:link w:val="FooterChar"/>
    <w:uiPriority w:val="99"/>
    <w:unhideWhenUsed/>
    <w:rsid w:val="00D875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566"/>
  </w:style>
  <w:style w:type="character" w:styleId="CommentReference">
    <w:name w:val="annotation reference"/>
    <w:basedOn w:val="DefaultParagraphFont"/>
    <w:uiPriority w:val="99"/>
    <w:semiHidden/>
    <w:unhideWhenUsed/>
    <w:rsid w:val="00012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2C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2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9E"/>
    <w:rPr>
      <w:b/>
      <w:bCs/>
      <w:sz w:val="20"/>
      <w:szCs w:val="20"/>
    </w:rPr>
  </w:style>
  <w:style w:type="paragraph" w:styleId="NoSpacing">
    <w:name w:val="No Spacing"/>
    <w:uiPriority w:val="1"/>
    <w:qFormat/>
    <w:rsid w:val="008D60A2"/>
    <w:pPr>
      <w:widowControl w:val="0"/>
    </w:pPr>
    <w:rPr>
      <w:rFonts w:asciiTheme="minorHAnsi" w:hAnsiTheme="minorHAnsi"/>
      <w:sz w:val="22"/>
      <w:lang w:val="en-US"/>
    </w:rPr>
  </w:style>
  <w:style w:type="table" w:styleId="TableGrid">
    <w:name w:val="Table Grid"/>
    <w:basedOn w:val="TableNormal"/>
    <w:uiPriority w:val="59"/>
    <w:rsid w:val="008D60A2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8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microsoft.com/office/2007/relationships/stylesWithEffects" Target="stylesWithEffect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A12242861</value>
    </field>
    <field name="Objective-Title">
      <value order="0">Easy Read Children Questionnaire - Final - English</value>
    </field>
    <field name="Objective-Description">
      <value order="0"/>
    </field>
    <field name="Objective-CreationStamp">
      <value order="0">2015-10-20T08:32:07Z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2015-10-20T08:33:53Z</value>
    </field>
    <field name="Objective-Owner">
      <value order="0">Jones, Huw (HIW)</value>
    </field>
    <field name="Objective-Path">
      <value order="0">Objective Global Folder:Business File Plan:Health &amp; Social Services (HSS):Health &amp; Social Services (HSS) - SSID - Improvement:1 - Save:Well-being and Improvement:LA PMF &amp; Code:SSSW - Outcomes Framework - Local Authority Performance Measurement Framework - Standards &amp; Code - 2013-2016:Qualitative performance measures- working documents</value>
    </field>
    <field name="Objective-Parent">
      <value order="0">Qualitative performance measures- working documents</value>
    </field>
    <field name="Objective-State">
      <value order="0">Being Drafted</value>
    </field>
    <field name="Objective-VersionId">
      <value order="0">vA26019094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qA1127088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2015-10-20T22:59:59Z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94A569E1-8E92-4D29-9A15-588C7310F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8006E5E8</Template>
  <TotalTime>3</TotalTime>
  <Pages>9</Pages>
  <Words>657</Words>
  <Characters>3748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NAfW</Company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Huw (FCS - KAS)</dc:creator>
  <cp:lastModifiedBy>Fellows, Carl (Admin)</cp:lastModifiedBy>
  <cp:revision>2</cp:revision>
  <cp:lastPrinted>2015-09-24T12:36:00Z</cp:lastPrinted>
  <dcterms:created xsi:type="dcterms:W3CDTF">2019-06-06T12:35:00Z</dcterms:created>
  <dcterms:modified xsi:type="dcterms:W3CDTF">2019-06-06T12:35:00Z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A12242861</vt:lpwstr>
  </property>
  <property fmtid="{D5CDD505-2E9C-101B-9397-08002B2CF9AE}" pid="4" name="Objective-Title">
    <vt:lpwstr>Easy Read Children Questionnaire - Final - English</vt:lpwstr>
  </property>
  <property fmtid="{D5CDD505-2E9C-101B-9397-08002B2CF9AE}" pid="5" name="Objective-Comment">
    <vt:lpwstr/>
  </property>
  <property fmtid="{D5CDD505-2E9C-101B-9397-08002B2CF9AE}" pid="6" name="Objective-CreationStamp">
    <vt:filetime>2015-10-20T08:33:21Z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2015-10-20T08:33:53Z</vt:filetime>
  </property>
  <property fmtid="{D5CDD505-2E9C-101B-9397-08002B2CF9AE}" pid="11" name="Objective-Owner">
    <vt:lpwstr>Jones, Huw (HIW)</vt:lpwstr>
  </property>
  <property fmtid="{D5CDD505-2E9C-101B-9397-08002B2CF9AE}" pid="12" name="Objective-Path">
    <vt:lpwstr>Objective Global Folder:Business File Plan:Health &amp; Social Services (HSS):Health &amp; Social Services (HSS) - SSID - Improvement:1 - Save:Well-being and Improvement:LA PMF &amp; Code:SSSW - Outcomes Framework - Local Authority Performance Measurement Framework -</vt:lpwstr>
  </property>
  <property fmtid="{D5CDD505-2E9C-101B-9397-08002B2CF9AE}" pid="13" name="Objective-Parent">
    <vt:lpwstr>Qualitative performance measures- working documents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0.1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filetime>2014-10-20T23:00:00Z</vt:filetime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Description">
    <vt:lpwstr/>
  </property>
  <property fmtid="{D5CDD505-2E9C-101B-9397-08002B2CF9AE}" pid="26" name="Objective-VersionId">
    <vt:lpwstr>vA26019094</vt:lpwstr>
  </property>
  <property fmtid="{D5CDD505-2E9C-101B-9397-08002B2CF9AE}" pid="27" name="Objective-Language">
    <vt:lpwstr>English (eng)</vt:lpwstr>
  </property>
  <property fmtid="{D5CDD505-2E9C-101B-9397-08002B2CF9AE}" pid="28" name="Objective-Date Acquired">
    <vt:filetime>2015-10-19T23:00:00Z</vt:filetime>
  </property>
  <property fmtid="{D5CDD505-2E9C-101B-9397-08002B2CF9AE}" pid="29" name="Objective-What to Keep">
    <vt:lpwstr>No</vt:lpwstr>
  </property>
  <property fmtid="{D5CDD505-2E9C-101B-9397-08002B2CF9AE}" pid="30" name="Objective-Official Translation">
    <vt:lpwstr/>
  </property>
  <property fmtid="{D5CDD505-2E9C-101B-9397-08002B2CF9AE}" pid="31" name="Objective-Connect Creator">
    <vt:lpwstr/>
  </property>
</Properties>
</file>