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78DAA0" w14:textId="1D6FD335" w:rsidR="00D6308A" w:rsidRPr="003518C4" w:rsidRDefault="00D155FF" w:rsidP="00152E75">
      <w:pPr>
        <w:tabs>
          <w:tab w:val="left" w:pos="0"/>
        </w:tabs>
        <w:rPr>
          <w:sz w:val="32"/>
          <w:szCs w:val="22"/>
        </w:rPr>
      </w:pPr>
      <w:bookmarkStart w:id="0" w:name="_Toc526750729"/>
      <w:bookmarkStart w:id="1" w:name="_GoBack"/>
      <w:bookmarkEnd w:id="1"/>
      <w:r w:rsidRPr="003518C4"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63360" behindDoc="1" locked="0" layoutInCell="1" allowOverlap="1" wp14:anchorId="205DC11A" wp14:editId="1EB5E704">
            <wp:simplePos x="0" y="0"/>
            <wp:positionH relativeFrom="column">
              <wp:posOffset>2716530</wp:posOffset>
            </wp:positionH>
            <wp:positionV relativeFrom="paragraph">
              <wp:posOffset>-717550</wp:posOffset>
            </wp:positionV>
            <wp:extent cx="1432560" cy="16840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_WG_Portrait stats blu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6840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8C4">
        <w:rPr>
          <w:noProof/>
          <w:sz w:val="3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260539" wp14:editId="6606674D">
                <wp:simplePos x="0" y="0"/>
                <wp:positionH relativeFrom="column">
                  <wp:posOffset>0</wp:posOffset>
                </wp:positionH>
                <wp:positionV relativeFrom="paragraph">
                  <wp:posOffset>61595</wp:posOffset>
                </wp:positionV>
                <wp:extent cx="1515745" cy="437515"/>
                <wp:effectExtent l="0" t="0" r="27305" b="1968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745" cy="4375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640AD60" w14:textId="77777777" w:rsidR="00D6308A" w:rsidRPr="00D155FF" w:rsidRDefault="00D6308A" w:rsidP="00D155FF">
                            <w:pPr>
                              <w:jc w:val="center"/>
                              <w:rPr>
                                <w:b/>
                                <w:sz w:val="36"/>
                                <w:szCs w:val="32"/>
                              </w:rPr>
                            </w:pPr>
                            <w:r w:rsidRPr="00D155FF">
                              <w:rPr>
                                <w:b/>
                                <w:sz w:val="36"/>
                                <w:szCs w:val="32"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4.85pt;width:119.35pt;height:3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" filled="f" strokeweight="1.5pt">
                <v:textbox>
                  <w:txbxContent>
                    <w:p w14:paraId="0640AD60" w14:textId="77777777" w:rsidR="00D6308A" w:rsidRPr="00D155FF" w:rsidRDefault="00D6308A" w:rsidP="00D155FF">
                      <w:pPr>
                        <w:jc w:val="center"/>
                        <w:rPr>
                          <w:b/>
                          <w:sz w:val="36"/>
                          <w:szCs w:val="32"/>
                        </w:rPr>
                      </w:pPr>
                      <w:r w:rsidRPr="00D155FF">
                        <w:rPr>
                          <w:b/>
                          <w:sz w:val="36"/>
                          <w:szCs w:val="32"/>
                        </w:rPr>
                        <w:t>Easy Read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6816D2" w14:textId="77777777" w:rsidR="00D6308A" w:rsidRPr="003518C4" w:rsidRDefault="00D6308A" w:rsidP="00152E75">
      <w:pPr>
        <w:tabs>
          <w:tab w:val="left" w:pos="0"/>
        </w:tabs>
        <w:rPr>
          <w:sz w:val="32"/>
          <w:szCs w:val="22"/>
        </w:rPr>
      </w:pPr>
    </w:p>
    <w:p w14:paraId="2040694E" w14:textId="77777777" w:rsidR="00D6308A" w:rsidRPr="005E77B0" w:rsidRDefault="00D6308A" w:rsidP="00D155FF">
      <w:pPr>
        <w:keepNext/>
        <w:keepLines/>
        <w:tabs>
          <w:tab w:val="left" w:pos="0"/>
        </w:tabs>
        <w:spacing w:before="480" w:after="0"/>
        <w:outlineLvl w:val="0"/>
        <w:rPr>
          <w:rFonts w:eastAsiaTheme="majorEastAsia" w:cstheme="majorBidi"/>
          <w:b/>
          <w:bCs/>
          <w:color w:val="365F91" w:themeColor="accent1" w:themeShade="BF"/>
        </w:rPr>
      </w:pPr>
    </w:p>
    <w:p w14:paraId="56F99BFB" w14:textId="72827D4B" w:rsidR="00D155FF" w:rsidRDefault="0050659F" w:rsidP="00152E75">
      <w:pPr>
        <w:tabs>
          <w:tab w:val="left" w:pos="0"/>
        </w:tabs>
        <w:rPr>
          <w:rFonts w:eastAsiaTheme="majorEastAsia" w:cstheme="majorBidi"/>
          <w:b/>
          <w:bCs/>
          <w:color w:val="002060"/>
          <w:sz w:val="56"/>
        </w:rPr>
      </w:pPr>
      <w:r w:rsidRPr="00D155FF">
        <w:rPr>
          <w:rFonts w:eastAsiaTheme="majorEastAsia" w:cstheme="majorBidi"/>
          <w:b/>
          <w:bCs/>
          <w:color w:val="002060"/>
          <w:sz w:val="56"/>
        </w:rPr>
        <w:t>Keeping</w:t>
      </w:r>
      <w:r w:rsidR="00E83E1E" w:rsidRPr="00D155FF">
        <w:rPr>
          <w:rFonts w:eastAsiaTheme="majorEastAsia" w:cstheme="majorBidi"/>
          <w:b/>
          <w:bCs/>
          <w:color w:val="002060"/>
          <w:sz w:val="56"/>
        </w:rPr>
        <w:t xml:space="preserve"> </w:t>
      </w:r>
      <w:r w:rsidR="00EC7983" w:rsidRPr="00D155FF">
        <w:rPr>
          <w:rFonts w:eastAsiaTheme="majorEastAsia" w:cstheme="majorBidi"/>
          <w:b/>
          <w:bCs/>
          <w:color w:val="002060"/>
          <w:sz w:val="56"/>
        </w:rPr>
        <w:t>c</w:t>
      </w:r>
      <w:r w:rsidR="00E83E1E" w:rsidRPr="00D155FF">
        <w:rPr>
          <w:rFonts w:eastAsiaTheme="majorEastAsia" w:cstheme="majorBidi"/>
          <w:b/>
          <w:bCs/>
          <w:color w:val="002060"/>
          <w:sz w:val="56"/>
        </w:rPr>
        <w:t xml:space="preserve">hildren </w:t>
      </w:r>
      <w:r w:rsidRPr="00D155FF">
        <w:rPr>
          <w:rFonts w:eastAsiaTheme="majorEastAsia" w:cstheme="majorBidi"/>
          <w:b/>
          <w:bCs/>
          <w:color w:val="002060"/>
          <w:sz w:val="56"/>
        </w:rPr>
        <w:t xml:space="preserve">safe </w:t>
      </w:r>
      <w:r w:rsidR="00D155FF">
        <w:rPr>
          <w:rFonts w:eastAsiaTheme="majorEastAsia" w:cstheme="majorBidi"/>
          <w:b/>
          <w:bCs/>
          <w:color w:val="002060"/>
          <w:sz w:val="56"/>
        </w:rPr>
        <w:t xml:space="preserve">from sexual </w:t>
      </w:r>
      <w:r w:rsidR="00F00E1B">
        <w:rPr>
          <w:rFonts w:eastAsiaTheme="majorEastAsia" w:cstheme="majorBidi"/>
          <w:b/>
          <w:bCs/>
          <w:color w:val="002060"/>
          <w:sz w:val="56"/>
        </w:rPr>
        <w:t>exploitation</w:t>
      </w:r>
    </w:p>
    <w:p w14:paraId="4D85CF0C" w14:textId="40E1D04A" w:rsidR="00D6308A" w:rsidRPr="00D155FF" w:rsidRDefault="007230DC" w:rsidP="00152E75">
      <w:pPr>
        <w:tabs>
          <w:tab w:val="left" w:pos="0"/>
        </w:tabs>
        <w:rPr>
          <w:rFonts w:eastAsiaTheme="majorEastAsia" w:cstheme="majorBidi"/>
          <w:b/>
          <w:bCs/>
          <w:color w:val="002060"/>
          <w:sz w:val="48"/>
        </w:rPr>
      </w:pPr>
      <w:r w:rsidRPr="00D155FF">
        <w:rPr>
          <w:rFonts w:cs="Arial"/>
          <w:b/>
          <w:color w:val="002060"/>
          <w:sz w:val="48"/>
          <w:szCs w:val="40"/>
        </w:rPr>
        <w:t>Response Form</w:t>
      </w:r>
    </w:p>
    <w:p w14:paraId="2164D860" w14:textId="5F15C273" w:rsidR="00D6308A" w:rsidRPr="00D155FF" w:rsidRDefault="00D6308A" w:rsidP="00152E75">
      <w:pPr>
        <w:tabs>
          <w:tab w:val="left" w:pos="0"/>
        </w:tabs>
        <w:rPr>
          <w:rFonts w:cs="Arial"/>
          <w:b/>
          <w:sz w:val="36"/>
          <w:szCs w:val="40"/>
        </w:rPr>
      </w:pPr>
      <w:r w:rsidRPr="00D155FF">
        <w:rPr>
          <w:rFonts w:cs="Arial"/>
          <w:b/>
          <w:sz w:val="36"/>
          <w:szCs w:val="40"/>
        </w:rPr>
        <w:t>Please tell us what you think by</w:t>
      </w:r>
      <w:r w:rsidR="00E83E1E" w:rsidRPr="00D155FF">
        <w:rPr>
          <w:rFonts w:cs="Arial"/>
          <w:b/>
          <w:sz w:val="36"/>
          <w:szCs w:val="40"/>
        </w:rPr>
        <w:t xml:space="preserve"> </w:t>
      </w:r>
      <w:r w:rsidR="00F00E1B">
        <w:rPr>
          <w:rFonts w:cs="Arial"/>
          <w:b/>
          <w:sz w:val="36"/>
          <w:szCs w:val="40"/>
        </w:rPr>
        <w:t>7</w:t>
      </w:r>
      <w:r w:rsidR="00E83E1E" w:rsidRPr="00D155FF">
        <w:rPr>
          <w:rFonts w:cs="Arial"/>
          <w:b/>
          <w:sz w:val="36"/>
          <w:szCs w:val="40"/>
        </w:rPr>
        <w:t xml:space="preserve"> </w:t>
      </w:r>
      <w:r w:rsidR="00F00E1B">
        <w:rPr>
          <w:rFonts w:cs="Arial"/>
          <w:b/>
          <w:sz w:val="36"/>
          <w:szCs w:val="40"/>
        </w:rPr>
        <w:t>October</w:t>
      </w:r>
      <w:r w:rsidR="00F00E1B" w:rsidRPr="00D155FF">
        <w:rPr>
          <w:rFonts w:cs="Arial"/>
          <w:b/>
          <w:sz w:val="36"/>
          <w:szCs w:val="40"/>
        </w:rPr>
        <w:t xml:space="preserve"> 2019</w:t>
      </w:r>
    </w:p>
    <w:p w14:paraId="100507C2" w14:textId="0B505775" w:rsidR="00D155FF" w:rsidRDefault="00936B07" w:rsidP="00152E75">
      <w:pPr>
        <w:tabs>
          <w:tab w:val="left" w:pos="0"/>
        </w:tabs>
        <w:rPr>
          <w:rFonts w:cs="Arial"/>
          <w:b/>
          <w:sz w:val="40"/>
          <w:szCs w:val="40"/>
        </w:rPr>
      </w:pPr>
      <w:r>
        <w:rPr>
          <w:rFonts w:cs="Arial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91008" behindDoc="0" locked="0" layoutInCell="1" allowOverlap="1" wp14:anchorId="21E53D01" wp14:editId="177EDC06">
            <wp:simplePos x="0" y="0"/>
            <wp:positionH relativeFrom="column">
              <wp:posOffset>-1066800</wp:posOffset>
            </wp:positionH>
            <wp:positionV relativeFrom="paragraph">
              <wp:posOffset>137160</wp:posOffset>
            </wp:positionV>
            <wp:extent cx="7828682" cy="3943350"/>
            <wp:effectExtent l="76200" t="76200" r="77470" b="7620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en group selfi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53"/>
                    <a:stretch/>
                  </pic:blipFill>
                  <pic:spPr bwMode="auto">
                    <a:xfrm>
                      <a:off x="0" y="0"/>
                      <a:ext cx="7828682" cy="3943350"/>
                    </a:xfrm>
                    <a:prstGeom prst="rect">
                      <a:avLst/>
                    </a:prstGeom>
                    <a:ln w="7620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88F63" w14:textId="0AC10981" w:rsidR="00E83E1E" w:rsidRDefault="00E83E1E" w:rsidP="00152E75">
      <w:pPr>
        <w:tabs>
          <w:tab w:val="left" w:pos="0"/>
        </w:tabs>
        <w:rPr>
          <w:rFonts w:cs="Arial"/>
          <w:b/>
          <w:sz w:val="40"/>
          <w:szCs w:val="40"/>
        </w:rPr>
      </w:pPr>
    </w:p>
    <w:p w14:paraId="2A963F08" w14:textId="3422F56C" w:rsidR="00E83E1E" w:rsidRDefault="00E83E1E" w:rsidP="00152E75">
      <w:pPr>
        <w:tabs>
          <w:tab w:val="left" w:pos="0"/>
        </w:tabs>
        <w:rPr>
          <w:rFonts w:cs="Arial"/>
          <w:b/>
          <w:sz w:val="40"/>
          <w:szCs w:val="40"/>
        </w:rPr>
      </w:pPr>
    </w:p>
    <w:p w14:paraId="6A86C43F" w14:textId="4F23876B" w:rsidR="00E83E1E" w:rsidRDefault="00E83E1E" w:rsidP="00152E75">
      <w:pPr>
        <w:tabs>
          <w:tab w:val="left" w:pos="0"/>
        </w:tabs>
        <w:rPr>
          <w:rFonts w:cs="Arial"/>
          <w:b/>
          <w:sz w:val="40"/>
          <w:szCs w:val="40"/>
        </w:rPr>
      </w:pPr>
    </w:p>
    <w:p w14:paraId="210EE83E" w14:textId="53F05A3B" w:rsidR="00E83E1E" w:rsidRDefault="00E83E1E" w:rsidP="00152E75">
      <w:pPr>
        <w:tabs>
          <w:tab w:val="left" w:pos="0"/>
        </w:tabs>
        <w:rPr>
          <w:rFonts w:cs="Arial"/>
          <w:b/>
          <w:sz w:val="40"/>
          <w:szCs w:val="40"/>
        </w:rPr>
      </w:pPr>
    </w:p>
    <w:p w14:paraId="46C25CC1" w14:textId="296D315B" w:rsidR="00E83E1E" w:rsidRDefault="00E83E1E" w:rsidP="00152E75">
      <w:pPr>
        <w:tabs>
          <w:tab w:val="left" w:pos="0"/>
        </w:tabs>
        <w:rPr>
          <w:rFonts w:cs="Arial"/>
          <w:b/>
          <w:sz w:val="40"/>
          <w:szCs w:val="40"/>
        </w:rPr>
      </w:pPr>
    </w:p>
    <w:p w14:paraId="5D0B3058" w14:textId="114A9A54" w:rsidR="00E83E1E" w:rsidRDefault="00E83E1E" w:rsidP="00152E75">
      <w:pPr>
        <w:tabs>
          <w:tab w:val="left" w:pos="0"/>
        </w:tabs>
        <w:rPr>
          <w:rFonts w:cs="Arial"/>
          <w:b/>
          <w:sz w:val="40"/>
          <w:szCs w:val="40"/>
        </w:rPr>
      </w:pPr>
    </w:p>
    <w:p w14:paraId="0CC84CB9" w14:textId="77777777" w:rsidR="00E83E1E" w:rsidRPr="003518C4" w:rsidRDefault="00E83E1E" w:rsidP="00152E75">
      <w:pPr>
        <w:tabs>
          <w:tab w:val="left" w:pos="0"/>
        </w:tabs>
        <w:rPr>
          <w:rFonts w:cs="Arial"/>
          <w:b/>
          <w:sz w:val="40"/>
          <w:szCs w:val="40"/>
        </w:rPr>
      </w:pPr>
    </w:p>
    <w:p w14:paraId="6834EC62" w14:textId="77777777" w:rsidR="00D155FF" w:rsidRPr="005E77B0" w:rsidRDefault="00D155FF" w:rsidP="00D155FF">
      <w:pPr>
        <w:tabs>
          <w:tab w:val="left" w:pos="0"/>
        </w:tabs>
        <w:autoSpaceDE w:val="0"/>
        <w:autoSpaceDN w:val="0"/>
        <w:adjustRightInd w:val="0"/>
        <w:spacing w:after="0"/>
        <w:rPr>
          <w:rFonts w:eastAsia="Calibri" w:cs="Arial"/>
          <w:color w:val="000000"/>
          <w:sz w:val="40"/>
          <w:szCs w:val="32"/>
          <w:lang w:eastAsia="en-GB"/>
        </w:rPr>
      </w:pPr>
    </w:p>
    <w:p w14:paraId="5FB05530" w14:textId="334325EC" w:rsidR="00E83E1E" w:rsidRDefault="003518C4" w:rsidP="00D155FF">
      <w:pPr>
        <w:tabs>
          <w:tab w:val="left" w:pos="0"/>
        </w:tabs>
        <w:autoSpaceDE w:val="0"/>
        <w:autoSpaceDN w:val="0"/>
        <w:adjustRightInd w:val="0"/>
        <w:spacing w:before="240" w:after="120"/>
        <w:rPr>
          <w:rFonts w:eastAsia="Calibri" w:cs="Arial"/>
          <w:b/>
          <w:color w:val="000000"/>
          <w:sz w:val="32"/>
          <w:szCs w:val="32"/>
          <w:lang w:eastAsia="en-GB"/>
        </w:rPr>
      </w:pPr>
      <w:r>
        <w:rPr>
          <w:rFonts w:eastAsia="Calibri" w:cs="Arial"/>
          <w:color w:val="000000"/>
          <w:sz w:val="32"/>
          <w:szCs w:val="32"/>
          <w:lang w:eastAsia="en-GB"/>
        </w:rPr>
        <w:t>This is an easy r</w:t>
      </w:r>
      <w:r w:rsidR="00D6308A" w:rsidRPr="003518C4">
        <w:rPr>
          <w:rFonts w:eastAsia="Calibri" w:cs="Arial"/>
          <w:color w:val="000000"/>
          <w:sz w:val="32"/>
          <w:szCs w:val="32"/>
          <w:lang w:eastAsia="en-GB"/>
        </w:rPr>
        <w:t>ead</w:t>
      </w:r>
      <w:r w:rsidR="00152E75">
        <w:rPr>
          <w:rFonts w:eastAsia="Calibri" w:cs="Arial"/>
          <w:color w:val="000000"/>
          <w:sz w:val="32"/>
          <w:szCs w:val="32"/>
          <w:lang w:eastAsia="en-GB"/>
        </w:rPr>
        <w:t xml:space="preserve"> version of the questions from</w:t>
      </w:r>
      <w:r w:rsidR="00530E70">
        <w:rPr>
          <w:rFonts w:eastAsia="Calibri" w:cs="Arial"/>
          <w:color w:val="000000"/>
          <w:sz w:val="32"/>
          <w:szCs w:val="32"/>
          <w:lang w:eastAsia="en-GB"/>
        </w:rPr>
        <w:t xml:space="preserve"> Welsh Government’s</w:t>
      </w:r>
      <w:r w:rsidR="007230DC">
        <w:rPr>
          <w:rFonts w:eastAsia="Calibri" w:cs="Arial"/>
          <w:b/>
          <w:color w:val="000000"/>
          <w:sz w:val="32"/>
          <w:szCs w:val="32"/>
          <w:lang w:eastAsia="en-GB"/>
        </w:rPr>
        <w:t xml:space="preserve"> </w:t>
      </w:r>
      <w:r w:rsidR="007230DC" w:rsidRPr="007230DC">
        <w:rPr>
          <w:rFonts w:eastAsia="Calibri" w:cs="Arial"/>
          <w:b/>
          <w:color w:val="000000"/>
          <w:sz w:val="32"/>
          <w:szCs w:val="32"/>
          <w:lang w:eastAsia="en-GB"/>
        </w:rPr>
        <w:t>‘</w:t>
      </w:r>
      <w:r w:rsidR="00E83E1E">
        <w:rPr>
          <w:rFonts w:eastAsia="Calibri" w:cs="Arial"/>
          <w:b/>
          <w:color w:val="000000"/>
          <w:sz w:val="32"/>
          <w:szCs w:val="32"/>
          <w:lang w:eastAsia="en-GB"/>
        </w:rPr>
        <w:t>Consultation Document. Statutory guidance i</w:t>
      </w:r>
      <w:r w:rsidR="005E77B0">
        <w:rPr>
          <w:rFonts w:eastAsia="Calibri" w:cs="Arial"/>
          <w:b/>
          <w:color w:val="000000"/>
          <w:sz w:val="32"/>
          <w:szCs w:val="32"/>
          <w:lang w:eastAsia="en-GB"/>
        </w:rPr>
        <w:t xml:space="preserve">n relation to Part 7 of the Act - </w:t>
      </w:r>
      <w:r w:rsidR="00E83E1E">
        <w:rPr>
          <w:rFonts w:eastAsia="Calibri" w:cs="Arial"/>
          <w:b/>
          <w:color w:val="000000"/>
          <w:sz w:val="32"/>
          <w:szCs w:val="32"/>
          <w:lang w:eastAsia="en-GB"/>
        </w:rPr>
        <w:t>safeguarding children from child sexual exploitation</w:t>
      </w:r>
      <w:r w:rsidR="007D63A1">
        <w:rPr>
          <w:rFonts w:eastAsia="Calibri" w:cs="Arial"/>
          <w:b/>
          <w:color w:val="000000"/>
          <w:sz w:val="32"/>
          <w:szCs w:val="32"/>
          <w:lang w:eastAsia="en-GB"/>
        </w:rPr>
        <w:t>’</w:t>
      </w:r>
      <w:r w:rsidR="00E83E1E">
        <w:rPr>
          <w:rFonts w:eastAsia="Calibri" w:cs="Arial"/>
          <w:b/>
          <w:color w:val="000000"/>
          <w:sz w:val="32"/>
          <w:szCs w:val="32"/>
          <w:lang w:eastAsia="en-GB"/>
        </w:rPr>
        <w:t>.</w:t>
      </w:r>
    </w:p>
    <w:p w14:paraId="456797E3" w14:textId="51A73DCD" w:rsidR="00D155FF" w:rsidRPr="006B149A" w:rsidRDefault="00D155FF" w:rsidP="00D155FF">
      <w:pPr>
        <w:tabs>
          <w:tab w:val="left" w:pos="0"/>
        </w:tabs>
        <w:autoSpaceDE w:val="0"/>
        <w:autoSpaceDN w:val="0"/>
        <w:adjustRightInd w:val="0"/>
        <w:spacing w:before="240" w:after="120"/>
        <w:rPr>
          <w:rFonts w:eastAsia="Calibri" w:cs="Arial"/>
          <w:b/>
          <w:color w:val="000000"/>
          <w:sz w:val="32"/>
          <w:szCs w:val="32"/>
          <w:lang w:eastAsia="en-GB"/>
        </w:rPr>
      </w:pPr>
      <w:r>
        <w:rPr>
          <w:rFonts w:eastAsia="Calibri" w:cs="Arial"/>
          <w:b/>
          <w:color w:val="000000"/>
          <w:sz w:val="32"/>
          <w:szCs w:val="32"/>
          <w:lang w:eastAsia="en-GB"/>
        </w:rPr>
        <w:t>July 2019</w:t>
      </w:r>
    </w:p>
    <w:p w14:paraId="3603E547" w14:textId="07C00F2A" w:rsidR="00D6308A" w:rsidRPr="003518C4" w:rsidRDefault="00D6308A" w:rsidP="00152E75">
      <w:pPr>
        <w:keepNext/>
        <w:tabs>
          <w:tab w:val="left" w:pos="1985"/>
        </w:tabs>
        <w:spacing w:before="240" w:after="60"/>
        <w:ind w:left="1985"/>
        <w:outlineLvl w:val="0"/>
        <w:rPr>
          <w:rFonts w:eastAsia="Times New Roman" w:cs="Times New Roman"/>
          <w:b/>
          <w:bCs/>
          <w:color w:val="000000"/>
          <w:kern w:val="32"/>
          <w:sz w:val="48"/>
          <w:szCs w:val="32"/>
        </w:rPr>
      </w:pPr>
      <w:bookmarkStart w:id="2" w:name="_Toc504733132"/>
      <w:bookmarkStart w:id="3" w:name="_Toc504733602"/>
      <w:r w:rsidRPr="003518C4">
        <w:rPr>
          <w:rFonts w:eastAsia="Times New Roman" w:cs="Times New Roman"/>
          <w:b/>
          <w:bCs/>
          <w:color w:val="000000"/>
          <w:kern w:val="32"/>
          <w:sz w:val="48"/>
          <w:szCs w:val="32"/>
        </w:rPr>
        <w:lastRenderedPageBreak/>
        <w:t xml:space="preserve">How to </w:t>
      </w:r>
      <w:bookmarkEnd w:id="2"/>
      <w:bookmarkEnd w:id="3"/>
      <w:r w:rsidRPr="003518C4">
        <w:rPr>
          <w:rFonts w:eastAsia="Times New Roman" w:cs="Times New Roman"/>
          <w:b/>
          <w:bCs/>
          <w:color w:val="000000"/>
          <w:kern w:val="32"/>
          <w:sz w:val="48"/>
          <w:szCs w:val="32"/>
        </w:rPr>
        <w:t xml:space="preserve">fill in this </w:t>
      </w:r>
      <w:r w:rsidR="007230DC">
        <w:rPr>
          <w:rFonts w:eastAsia="Times New Roman" w:cs="Times New Roman"/>
          <w:b/>
          <w:bCs/>
          <w:color w:val="000000"/>
          <w:kern w:val="32"/>
          <w:sz w:val="48"/>
          <w:szCs w:val="32"/>
        </w:rPr>
        <w:t xml:space="preserve">response </w:t>
      </w:r>
      <w:r w:rsidR="00321E1F" w:rsidRPr="003518C4">
        <w:rPr>
          <w:rFonts w:eastAsia="Times New Roman" w:cs="Arial"/>
          <w:b/>
          <w:bCs/>
          <w:noProof/>
          <w:color w:val="000000"/>
          <w:kern w:val="32"/>
          <w:sz w:val="48"/>
          <w:szCs w:val="32"/>
          <w:lang w:eastAsia="en-GB"/>
        </w:rPr>
        <w:drawing>
          <wp:anchor distT="0" distB="0" distL="114300" distR="114300" simplePos="0" relativeHeight="251666432" behindDoc="0" locked="0" layoutInCell="1" allowOverlap="1" wp14:anchorId="51918A76" wp14:editId="24B874E5">
            <wp:simplePos x="0" y="0"/>
            <wp:positionH relativeFrom="character">
              <wp:posOffset>-1577340</wp:posOffset>
            </wp:positionH>
            <wp:positionV relativeFrom="paragraph">
              <wp:posOffset>808355</wp:posOffset>
            </wp:positionV>
            <wp:extent cx="876300" cy="10953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naire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0DC">
        <w:rPr>
          <w:rFonts w:eastAsia="Times New Roman" w:cs="Times New Roman"/>
          <w:b/>
          <w:bCs/>
          <w:color w:val="000000"/>
          <w:kern w:val="32"/>
          <w:sz w:val="48"/>
          <w:szCs w:val="32"/>
        </w:rPr>
        <w:t>form</w:t>
      </w:r>
    </w:p>
    <w:p w14:paraId="0347C29F" w14:textId="2A011CF1" w:rsidR="00DB678F" w:rsidRPr="005E77B0" w:rsidRDefault="00D6308A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eastAsia="Calibri" w:cs="Arial"/>
          <w:color w:val="000000"/>
          <w:sz w:val="6"/>
          <w:szCs w:val="32"/>
        </w:rPr>
      </w:pPr>
      <w:r w:rsidRPr="003518C4">
        <w:rPr>
          <w:rFonts w:eastAsia="Calibri" w:cs="Arial"/>
          <w:color w:val="000000"/>
          <w:sz w:val="32"/>
          <w:szCs w:val="32"/>
        </w:rPr>
        <w:br/>
      </w:r>
    </w:p>
    <w:p w14:paraId="4E7F9D40" w14:textId="7301F386" w:rsidR="00D6308A" w:rsidRPr="003518C4" w:rsidRDefault="00D6308A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eastAsia="Calibri" w:cs="Arial"/>
          <w:sz w:val="32"/>
          <w:szCs w:val="32"/>
        </w:rPr>
      </w:pPr>
      <w:r w:rsidRPr="003518C4">
        <w:rPr>
          <w:rFonts w:eastAsia="Calibri" w:cs="Arial"/>
          <w:color w:val="000000"/>
          <w:sz w:val="32"/>
          <w:szCs w:val="32"/>
        </w:rPr>
        <w:t xml:space="preserve">This </w:t>
      </w:r>
      <w:r w:rsidR="00616774">
        <w:rPr>
          <w:rFonts w:eastAsia="Calibri" w:cs="Arial"/>
          <w:color w:val="000000"/>
          <w:sz w:val="32"/>
          <w:szCs w:val="32"/>
        </w:rPr>
        <w:t>response form</w:t>
      </w:r>
      <w:r w:rsidR="00616774" w:rsidRPr="003518C4">
        <w:rPr>
          <w:rFonts w:eastAsia="Calibri" w:cs="Arial"/>
          <w:color w:val="000000"/>
          <w:sz w:val="32"/>
          <w:szCs w:val="32"/>
        </w:rPr>
        <w:t xml:space="preserve"> </w:t>
      </w:r>
      <w:r w:rsidRPr="003518C4">
        <w:rPr>
          <w:rFonts w:eastAsia="Calibri" w:cs="Arial"/>
          <w:color w:val="000000"/>
          <w:sz w:val="32"/>
          <w:szCs w:val="32"/>
        </w:rPr>
        <w:t xml:space="preserve">has questions about our </w:t>
      </w:r>
      <w:r w:rsidR="0050659F">
        <w:rPr>
          <w:rFonts w:eastAsia="Calibri" w:cs="Arial"/>
          <w:color w:val="000000"/>
          <w:sz w:val="32"/>
          <w:szCs w:val="32"/>
        </w:rPr>
        <w:t>guidance on</w:t>
      </w:r>
      <w:r w:rsidR="006B149A">
        <w:rPr>
          <w:rFonts w:eastAsia="Calibri" w:cs="Arial"/>
          <w:color w:val="000000"/>
          <w:sz w:val="32"/>
          <w:szCs w:val="32"/>
        </w:rPr>
        <w:t xml:space="preserve"> </w:t>
      </w:r>
      <w:r w:rsidR="006B149A" w:rsidRPr="006B149A">
        <w:rPr>
          <w:rFonts w:eastAsia="Calibri" w:cs="Arial"/>
          <w:color w:val="0070C0"/>
          <w:sz w:val="32"/>
          <w:szCs w:val="32"/>
        </w:rPr>
        <w:t>child sexual exploitation</w:t>
      </w:r>
      <w:r w:rsidR="006B149A">
        <w:rPr>
          <w:rFonts w:eastAsia="Calibri" w:cs="Arial"/>
          <w:color w:val="000000"/>
          <w:sz w:val="32"/>
          <w:szCs w:val="32"/>
        </w:rPr>
        <w:t>.</w:t>
      </w:r>
    </w:p>
    <w:p w14:paraId="10C06C88" w14:textId="77777777" w:rsidR="00D6308A" w:rsidRPr="003518C4" w:rsidRDefault="00D6308A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</w:rPr>
      </w:pPr>
    </w:p>
    <w:p w14:paraId="41104D70" w14:textId="53424306" w:rsidR="00D6308A" w:rsidRPr="003518C4" w:rsidRDefault="00321E1F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</w:rPr>
      </w:pPr>
      <w:r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92032" behindDoc="0" locked="0" layoutInCell="1" allowOverlap="1" wp14:anchorId="0F90D5A5" wp14:editId="06524264">
            <wp:simplePos x="0" y="0"/>
            <wp:positionH relativeFrom="column">
              <wp:posOffset>-317988</wp:posOffset>
            </wp:positionH>
            <wp:positionV relativeFrom="paragraph">
              <wp:posOffset>90170</wp:posOffset>
            </wp:positionV>
            <wp:extent cx="876300" cy="1265767"/>
            <wp:effectExtent l="19050" t="19050" r="19050" b="1079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 Exploitatio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265767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785B9" w14:textId="2CA5CCE7" w:rsidR="00D6308A" w:rsidRPr="003518C4" w:rsidRDefault="0050659F" w:rsidP="00152E75">
      <w:pPr>
        <w:tabs>
          <w:tab w:val="left" w:pos="1985"/>
        </w:tabs>
        <w:spacing w:after="0"/>
        <w:ind w:left="1985"/>
        <w:rPr>
          <w:rFonts w:eastAsia="Calibri" w:cs="Arial"/>
          <w:b/>
          <w:sz w:val="32"/>
          <w:szCs w:val="32"/>
        </w:rPr>
      </w:pPr>
      <w:r>
        <w:rPr>
          <w:rFonts w:eastAsia="Calibri" w:cs="Arial"/>
          <w:sz w:val="32"/>
          <w:szCs w:val="32"/>
        </w:rPr>
        <w:t>Before you answer these questions</w:t>
      </w:r>
      <w:r w:rsidR="00D6308A" w:rsidRPr="003518C4">
        <w:rPr>
          <w:rFonts w:eastAsia="Calibri" w:cs="Arial"/>
          <w:sz w:val="32"/>
          <w:szCs w:val="32"/>
        </w:rPr>
        <w:t xml:space="preserve"> please read the </w:t>
      </w:r>
      <w:r w:rsidR="001D0FBF" w:rsidRPr="003518C4">
        <w:rPr>
          <w:rFonts w:eastAsia="Calibri" w:cs="Arial"/>
          <w:sz w:val="32"/>
          <w:szCs w:val="32"/>
        </w:rPr>
        <w:t xml:space="preserve">main </w:t>
      </w:r>
      <w:r w:rsidR="00D6308A" w:rsidRPr="003518C4">
        <w:rPr>
          <w:rFonts w:eastAsia="Calibri" w:cs="Arial"/>
          <w:sz w:val="32"/>
          <w:szCs w:val="32"/>
        </w:rPr>
        <w:t>easy read document</w:t>
      </w:r>
      <w:r w:rsidR="00B53B42" w:rsidRPr="003518C4">
        <w:rPr>
          <w:rFonts w:eastAsia="Calibri" w:cs="Arial"/>
          <w:sz w:val="32"/>
          <w:szCs w:val="32"/>
        </w:rPr>
        <w:t>:</w:t>
      </w:r>
      <w:r w:rsidR="00D6308A" w:rsidRPr="003518C4">
        <w:rPr>
          <w:rFonts w:eastAsia="Calibri" w:cs="Arial"/>
          <w:sz w:val="32"/>
          <w:szCs w:val="32"/>
        </w:rPr>
        <w:t xml:space="preserve"> </w:t>
      </w:r>
      <w:r w:rsidR="006B149A" w:rsidRPr="006B149A">
        <w:rPr>
          <w:rFonts w:eastAsia="Calibri" w:cs="Arial"/>
          <w:b/>
          <w:sz w:val="32"/>
          <w:szCs w:val="32"/>
        </w:rPr>
        <w:t>Protecting Children from sexual</w:t>
      </w:r>
      <w:r w:rsidR="005E77B0">
        <w:rPr>
          <w:rFonts w:eastAsia="Calibri" w:cs="Arial"/>
          <w:b/>
          <w:sz w:val="32"/>
          <w:szCs w:val="32"/>
        </w:rPr>
        <w:t xml:space="preserve"> exploitation</w:t>
      </w:r>
      <w:r w:rsidR="006B149A" w:rsidRPr="006B149A">
        <w:rPr>
          <w:rFonts w:eastAsia="Calibri" w:cs="Arial"/>
          <w:b/>
          <w:sz w:val="32"/>
          <w:szCs w:val="32"/>
        </w:rPr>
        <w:t>.</w:t>
      </w:r>
    </w:p>
    <w:p w14:paraId="6951E159" w14:textId="77777777" w:rsidR="00D6308A" w:rsidRPr="00DB678F" w:rsidRDefault="00D6308A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eastAsia="Calibri" w:cs="Arial"/>
          <w:color w:val="000000"/>
          <w:sz w:val="52"/>
          <w:szCs w:val="32"/>
        </w:rPr>
      </w:pPr>
    </w:p>
    <w:p w14:paraId="053EF6B1" w14:textId="77777777" w:rsidR="00D6308A" w:rsidRPr="003518C4" w:rsidRDefault="00D6308A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eastAsia="Calibri" w:cs="Arial"/>
          <w:color w:val="000000"/>
          <w:sz w:val="32"/>
          <w:szCs w:val="32"/>
        </w:rPr>
      </w:pPr>
      <w:r w:rsidRPr="003518C4">
        <w:rPr>
          <w:rFonts w:eastAsia="Calibri" w:cs="Arial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665408" behindDoc="0" locked="0" layoutInCell="1" allowOverlap="1" wp14:anchorId="74E98D24" wp14:editId="3FC4A138">
            <wp:simplePos x="0" y="0"/>
            <wp:positionH relativeFrom="character">
              <wp:posOffset>-1685925</wp:posOffset>
            </wp:positionH>
            <wp:positionV relativeFrom="paragraph">
              <wp:posOffset>3175</wp:posOffset>
            </wp:positionV>
            <wp:extent cx="1085850" cy="1076960"/>
            <wp:effectExtent l="0" t="0" r="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A923B" w14:textId="77777777" w:rsidR="00D6308A" w:rsidRPr="003518C4" w:rsidRDefault="00D6308A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eastAsia="Calibri" w:cs="Arial"/>
          <w:color w:val="000000"/>
          <w:sz w:val="32"/>
          <w:szCs w:val="32"/>
        </w:rPr>
      </w:pPr>
      <w:r w:rsidRPr="003518C4">
        <w:rPr>
          <w:rFonts w:eastAsia="Calibri" w:cs="Arial"/>
          <w:color w:val="000000"/>
          <w:sz w:val="32"/>
          <w:szCs w:val="32"/>
        </w:rPr>
        <w:t>Please try to explain your answers. And give your own thoughts and ideas too.</w:t>
      </w:r>
    </w:p>
    <w:p w14:paraId="6E18C888" w14:textId="77777777" w:rsidR="00D6308A" w:rsidRPr="00DB678F" w:rsidRDefault="00D6308A" w:rsidP="00152E75">
      <w:pPr>
        <w:tabs>
          <w:tab w:val="left" w:pos="1985"/>
        </w:tabs>
        <w:spacing w:after="0"/>
        <w:ind w:left="1985"/>
        <w:rPr>
          <w:rFonts w:eastAsia="Calibri" w:cs="Arial"/>
          <w:sz w:val="40"/>
          <w:szCs w:val="32"/>
        </w:rPr>
      </w:pPr>
    </w:p>
    <w:p w14:paraId="47D20736" w14:textId="69500817" w:rsidR="00D6308A" w:rsidRPr="003518C4" w:rsidRDefault="00DB678F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</w:rPr>
      </w:pPr>
      <w:r w:rsidRPr="003518C4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8480" behindDoc="0" locked="0" layoutInCell="1" allowOverlap="1" wp14:anchorId="1856B53B" wp14:editId="5CAEA8C7">
            <wp:simplePos x="0" y="0"/>
            <wp:positionH relativeFrom="character">
              <wp:posOffset>-1733550</wp:posOffset>
            </wp:positionH>
            <wp:positionV relativeFrom="paragraph">
              <wp:posOffset>91440</wp:posOffset>
            </wp:positionV>
            <wp:extent cx="1085850" cy="103822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_help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B7B8E" w14:textId="3EE78767" w:rsidR="00D6308A" w:rsidRPr="003518C4" w:rsidRDefault="00D6308A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</w:rPr>
      </w:pPr>
      <w:r w:rsidRPr="003518C4">
        <w:rPr>
          <w:rFonts w:eastAsia="Calibri" w:cs="Arial"/>
          <w:sz w:val="32"/>
          <w:szCs w:val="32"/>
        </w:rPr>
        <w:t>You may need support to read and understand this document. Ask someone you know to help you.</w:t>
      </w:r>
    </w:p>
    <w:p w14:paraId="396FE7BA" w14:textId="77777777" w:rsidR="00D6308A" w:rsidRPr="003518C4" w:rsidRDefault="00D6308A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</w:rPr>
      </w:pPr>
    </w:p>
    <w:p w14:paraId="1519AF0D" w14:textId="03671B1B" w:rsidR="00D6308A" w:rsidRPr="003518C4" w:rsidRDefault="006701C6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</w:rPr>
      </w:pPr>
      <w:r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94080" behindDoc="0" locked="0" layoutInCell="1" allowOverlap="1" wp14:anchorId="0E58FBB0" wp14:editId="25879F5F">
            <wp:simplePos x="0" y="0"/>
            <wp:positionH relativeFrom="column">
              <wp:posOffset>-260985</wp:posOffset>
            </wp:positionH>
            <wp:positionV relativeFrom="paragraph">
              <wp:posOffset>76200</wp:posOffset>
            </wp:positionV>
            <wp:extent cx="876300" cy="1265555"/>
            <wp:effectExtent l="19050" t="19050" r="19050" b="1079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 Exploitatio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26555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D4F74" w14:textId="6FB28B83" w:rsidR="00D6308A" w:rsidRPr="003518C4" w:rsidRDefault="00D6308A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</w:rPr>
      </w:pPr>
      <w:r w:rsidRPr="003518C4">
        <w:rPr>
          <w:rFonts w:eastAsia="Calibri" w:cs="Arial"/>
          <w:sz w:val="32"/>
          <w:szCs w:val="32"/>
        </w:rPr>
        <w:t xml:space="preserve">Some words may be difficult to understand. These are in </w:t>
      </w:r>
      <w:r w:rsidRPr="000E52C7">
        <w:rPr>
          <w:rFonts w:eastAsia="Calibri" w:cs="Arial"/>
          <w:color w:val="0070C0"/>
          <w:sz w:val="32"/>
          <w:szCs w:val="32"/>
        </w:rPr>
        <w:t>blue writing</w:t>
      </w:r>
      <w:r w:rsidRPr="003518C4">
        <w:rPr>
          <w:rFonts w:eastAsia="Calibri" w:cs="Arial"/>
          <w:color w:val="0070C0"/>
          <w:sz w:val="32"/>
          <w:szCs w:val="32"/>
        </w:rPr>
        <w:t xml:space="preserve"> </w:t>
      </w:r>
      <w:r w:rsidRPr="003518C4">
        <w:rPr>
          <w:rFonts w:eastAsia="Calibri" w:cs="Arial"/>
          <w:sz w:val="32"/>
          <w:szCs w:val="32"/>
        </w:rPr>
        <w:t xml:space="preserve">and have been explained </w:t>
      </w:r>
      <w:r w:rsidR="00186815">
        <w:rPr>
          <w:rFonts w:eastAsia="Calibri" w:cs="Arial"/>
          <w:sz w:val="32"/>
          <w:szCs w:val="32"/>
        </w:rPr>
        <w:t xml:space="preserve">on page </w:t>
      </w:r>
      <w:r w:rsidR="006701C6">
        <w:rPr>
          <w:rFonts w:eastAsia="Calibri" w:cs="Arial"/>
          <w:sz w:val="32"/>
          <w:szCs w:val="32"/>
        </w:rPr>
        <w:t>26</w:t>
      </w:r>
      <w:r w:rsidR="001D0FBF" w:rsidRPr="003518C4">
        <w:rPr>
          <w:rFonts w:eastAsia="Calibri" w:cs="Arial"/>
          <w:sz w:val="32"/>
          <w:szCs w:val="32"/>
        </w:rPr>
        <w:t xml:space="preserve"> of the main document</w:t>
      </w:r>
      <w:r w:rsidRPr="003518C4">
        <w:rPr>
          <w:rFonts w:eastAsia="Calibri" w:cs="Arial"/>
          <w:sz w:val="32"/>
          <w:szCs w:val="32"/>
        </w:rPr>
        <w:t>.</w:t>
      </w:r>
    </w:p>
    <w:p w14:paraId="37BDE4CA" w14:textId="77777777" w:rsidR="00D6308A" w:rsidRPr="003518C4" w:rsidRDefault="00D6308A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</w:rPr>
      </w:pPr>
    </w:p>
    <w:p w14:paraId="0AFEF673" w14:textId="2C8EE3FC" w:rsidR="00D6308A" w:rsidRPr="00152E75" w:rsidRDefault="00D155FF" w:rsidP="00152E75">
      <w:pPr>
        <w:tabs>
          <w:tab w:val="left" w:pos="1985"/>
        </w:tabs>
        <w:spacing w:after="0"/>
        <w:ind w:left="1985"/>
        <w:rPr>
          <w:rFonts w:eastAsia="Calibri" w:cs="Arial"/>
          <w:sz w:val="20"/>
          <w:szCs w:val="32"/>
        </w:rPr>
      </w:pPr>
      <w:r w:rsidRPr="003518C4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9504" behindDoc="0" locked="0" layoutInCell="1" allowOverlap="1" wp14:anchorId="52E5B0C4" wp14:editId="00CCFD50">
            <wp:simplePos x="0" y="0"/>
            <wp:positionH relativeFrom="character">
              <wp:posOffset>-1619250</wp:posOffset>
            </wp:positionH>
            <wp:positionV relativeFrom="paragraph">
              <wp:posOffset>27940</wp:posOffset>
            </wp:positionV>
            <wp:extent cx="1080770" cy="1133475"/>
            <wp:effectExtent l="0" t="0" r="508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D62ED" w14:textId="74F66BB5" w:rsidR="00D6308A" w:rsidRPr="003518C4" w:rsidRDefault="00D6308A" w:rsidP="00EC7983">
      <w:pPr>
        <w:tabs>
          <w:tab w:val="left" w:pos="1985"/>
        </w:tabs>
        <w:spacing w:before="240" w:after="0"/>
        <w:ind w:left="1985"/>
        <w:rPr>
          <w:rFonts w:eastAsia="Calibri" w:cs="Arial"/>
          <w:sz w:val="32"/>
          <w:szCs w:val="32"/>
        </w:rPr>
      </w:pPr>
      <w:r w:rsidRPr="003518C4">
        <w:rPr>
          <w:rFonts w:eastAsia="Calibri" w:cs="Arial"/>
          <w:sz w:val="32"/>
          <w:szCs w:val="32"/>
        </w:rPr>
        <w:t xml:space="preserve">Where the document says </w:t>
      </w:r>
      <w:r w:rsidRPr="003518C4">
        <w:rPr>
          <w:rFonts w:eastAsia="Calibri" w:cs="Arial"/>
          <w:b/>
          <w:sz w:val="32"/>
          <w:szCs w:val="32"/>
        </w:rPr>
        <w:t>we</w:t>
      </w:r>
      <w:r w:rsidRPr="003518C4">
        <w:rPr>
          <w:rFonts w:eastAsia="Calibri" w:cs="Arial"/>
          <w:sz w:val="32"/>
          <w:szCs w:val="32"/>
        </w:rPr>
        <w:t xml:space="preserve">, this means the </w:t>
      </w:r>
      <w:r w:rsidRPr="003518C4">
        <w:rPr>
          <w:rFonts w:eastAsia="Calibri" w:cs="Arial"/>
          <w:b/>
          <w:sz w:val="32"/>
          <w:szCs w:val="32"/>
        </w:rPr>
        <w:t>Welsh Government</w:t>
      </w:r>
      <w:r w:rsidRPr="003518C4">
        <w:rPr>
          <w:rFonts w:eastAsia="Calibri" w:cs="Arial"/>
          <w:sz w:val="32"/>
          <w:szCs w:val="32"/>
        </w:rPr>
        <w:t>.</w:t>
      </w:r>
    </w:p>
    <w:p w14:paraId="6CF8FC6E" w14:textId="764BE1CA" w:rsidR="00D6308A" w:rsidRPr="003518C4" w:rsidRDefault="00EC7983" w:rsidP="00152E75">
      <w:pPr>
        <w:tabs>
          <w:tab w:val="left" w:pos="1985"/>
        </w:tabs>
        <w:spacing w:before="240" w:after="160"/>
        <w:ind w:left="1985"/>
        <w:rPr>
          <w:rFonts w:eastAsia="Calibri" w:cs="Arial"/>
          <w:sz w:val="32"/>
          <w:szCs w:val="32"/>
        </w:rPr>
      </w:pPr>
      <w:r w:rsidRPr="003518C4">
        <w:rPr>
          <w:rFonts w:eastAsia="Calibri"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3AD9D1DD" wp14:editId="2CD04D89">
            <wp:simplePos x="0" y="0"/>
            <wp:positionH relativeFrom="character">
              <wp:posOffset>-1756410</wp:posOffset>
            </wp:positionH>
            <wp:positionV relativeFrom="paragraph">
              <wp:posOffset>-250825</wp:posOffset>
            </wp:positionV>
            <wp:extent cx="1219200" cy="12192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quare-fina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08A" w:rsidRPr="003518C4">
        <w:rPr>
          <w:rFonts w:eastAsia="Calibri" w:cs="Arial"/>
          <w:sz w:val="32"/>
          <w:szCs w:val="32"/>
        </w:rPr>
        <w:t xml:space="preserve">This document was made into easy read by </w:t>
      </w:r>
      <w:r w:rsidR="00D6308A" w:rsidRPr="003518C4">
        <w:rPr>
          <w:rFonts w:eastAsia="Calibri" w:cs="Arial"/>
          <w:b/>
          <w:sz w:val="32"/>
          <w:szCs w:val="32"/>
        </w:rPr>
        <w:t>Easy Read Wales</w:t>
      </w:r>
      <w:r w:rsidR="00D6308A" w:rsidRPr="003518C4">
        <w:rPr>
          <w:rFonts w:eastAsia="Calibri" w:cs="Arial"/>
          <w:sz w:val="32"/>
          <w:szCs w:val="32"/>
        </w:rPr>
        <w:t xml:space="preserve"> using </w:t>
      </w:r>
      <w:proofErr w:type="spellStart"/>
      <w:r w:rsidR="00D6308A" w:rsidRPr="003518C4">
        <w:rPr>
          <w:rFonts w:eastAsia="Calibri" w:cs="Arial"/>
          <w:b/>
          <w:sz w:val="32"/>
          <w:szCs w:val="32"/>
        </w:rPr>
        <w:t>Photosymbols</w:t>
      </w:r>
      <w:proofErr w:type="spellEnd"/>
      <w:r w:rsidR="00D6308A" w:rsidRPr="003518C4">
        <w:rPr>
          <w:rFonts w:eastAsia="Calibri" w:cs="Arial"/>
          <w:sz w:val="32"/>
          <w:szCs w:val="32"/>
        </w:rPr>
        <w:t>.</w:t>
      </w:r>
    </w:p>
    <w:p w14:paraId="26F8FC1A" w14:textId="72BC0E0A" w:rsidR="00740530" w:rsidRPr="003518C4" w:rsidRDefault="00740530" w:rsidP="00152E75">
      <w:pPr>
        <w:spacing w:after="160"/>
        <w:rPr>
          <w:rFonts w:eastAsia="Calibri" w:cs="Times New Roman"/>
          <w:sz w:val="32"/>
          <w:szCs w:val="32"/>
        </w:rPr>
      </w:pPr>
    </w:p>
    <w:p w14:paraId="17FACEF2" w14:textId="3373794A" w:rsidR="00D155FF" w:rsidRDefault="00D155FF" w:rsidP="00152E75">
      <w:pPr>
        <w:spacing w:after="160"/>
        <w:ind w:left="1985"/>
        <w:rPr>
          <w:rFonts w:eastAsia="Calibri" w:cs="Times New Roman"/>
          <w:sz w:val="32"/>
          <w:szCs w:val="32"/>
        </w:rPr>
      </w:pPr>
      <w:r w:rsidRPr="003518C4"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73600" behindDoc="0" locked="0" layoutInCell="1" allowOverlap="1" wp14:anchorId="3DA253EE" wp14:editId="7000D5AF">
            <wp:simplePos x="0" y="0"/>
            <wp:positionH relativeFrom="column">
              <wp:posOffset>-182245</wp:posOffset>
            </wp:positionH>
            <wp:positionV relativeFrom="paragraph">
              <wp:posOffset>328295</wp:posOffset>
            </wp:positionV>
            <wp:extent cx="688975" cy="682625"/>
            <wp:effectExtent l="0" t="0" r="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C39E7" w14:textId="11032EEC" w:rsidR="00D6308A" w:rsidRDefault="00D6308A" w:rsidP="00152E75">
      <w:pPr>
        <w:spacing w:after="160"/>
        <w:ind w:left="1985"/>
        <w:rPr>
          <w:rFonts w:eastAsia="Calibri" w:cs="Times New Roman"/>
          <w:sz w:val="32"/>
          <w:szCs w:val="32"/>
        </w:rPr>
      </w:pPr>
      <w:r w:rsidRPr="003518C4">
        <w:rPr>
          <w:rFonts w:eastAsia="Calibri" w:cs="Times New Roman"/>
          <w:sz w:val="32"/>
          <w:szCs w:val="32"/>
        </w:rPr>
        <w:t xml:space="preserve">Please send this form back to us by </w:t>
      </w:r>
      <w:r w:rsidR="00F00E1B">
        <w:rPr>
          <w:rFonts w:eastAsia="Calibri" w:cs="Times New Roman"/>
          <w:b/>
          <w:sz w:val="32"/>
          <w:szCs w:val="32"/>
        </w:rPr>
        <w:t>7 October</w:t>
      </w:r>
      <w:r w:rsidR="006B149A">
        <w:rPr>
          <w:rFonts w:eastAsia="Calibri" w:cs="Times New Roman"/>
          <w:b/>
          <w:sz w:val="32"/>
          <w:szCs w:val="32"/>
        </w:rPr>
        <w:t xml:space="preserve"> 2019.</w:t>
      </w:r>
    </w:p>
    <w:p w14:paraId="59761F32" w14:textId="10A8D491" w:rsidR="00152E75" w:rsidRPr="003518C4" w:rsidRDefault="006B149A" w:rsidP="00152E75">
      <w:pPr>
        <w:spacing w:after="160"/>
        <w:ind w:left="1985"/>
        <w:rPr>
          <w:rFonts w:eastAsia="Calibri" w:cs="Times New Roman"/>
          <w:sz w:val="32"/>
          <w:szCs w:val="32"/>
        </w:rPr>
      </w:pPr>
      <w:r w:rsidRPr="003518C4">
        <w:rPr>
          <w:rFonts w:eastAsia="Calibri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72576" behindDoc="0" locked="0" layoutInCell="1" allowOverlap="1" wp14:anchorId="59778A38" wp14:editId="30F8A71C">
            <wp:simplePos x="0" y="0"/>
            <wp:positionH relativeFrom="column">
              <wp:posOffset>-203200</wp:posOffset>
            </wp:positionH>
            <wp:positionV relativeFrom="paragraph">
              <wp:posOffset>429895</wp:posOffset>
            </wp:positionV>
            <wp:extent cx="786765" cy="741680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2978D" w14:textId="77777777" w:rsidR="00D155FF" w:rsidRDefault="00D155FF" w:rsidP="006B149A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</w:p>
    <w:p w14:paraId="76308E8A" w14:textId="64A2F9CE" w:rsidR="00F057AE" w:rsidRDefault="00F057AE" w:rsidP="006B149A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>By post:</w:t>
      </w:r>
      <w:r w:rsidR="004061B8">
        <w:rPr>
          <w:rFonts w:cs="Arial"/>
          <w:sz w:val="32"/>
          <w:szCs w:val="22"/>
        </w:rPr>
        <w:t xml:space="preserve"> </w:t>
      </w:r>
      <w:r w:rsidR="0050659F">
        <w:rPr>
          <w:rFonts w:cs="Arial"/>
          <w:sz w:val="32"/>
          <w:szCs w:val="22"/>
        </w:rPr>
        <w:tab/>
      </w:r>
      <w:r w:rsidR="006B149A">
        <w:rPr>
          <w:rFonts w:cs="Arial"/>
          <w:sz w:val="32"/>
          <w:szCs w:val="22"/>
        </w:rPr>
        <w:t xml:space="preserve">Sam </w:t>
      </w:r>
      <w:proofErr w:type="spellStart"/>
      <w:r w:rsidR="006B149A">
        <w:rPr>
          <w:rFonts w:cs="Arial"/>
          <w:sz w:val="32"/>
          <w:szCs w:val="22"/>
        </w:rPr>
        <w:t>Clutton</w:t>
      </w:r>
      <w:proofErr w:type="spellEnd"/>
    </w:p>
    <w:p w14:paraId="3BE19114" w14:textId="139FF1B1" w:rsidR="006B149A" w:rsidRDefault="006B149A" w:rsidP="0050659F">
      <w:pPr>
        <w:tabs>
          <w:tab w:val="left" w:pos="0"/>
        </w:tabs>
        <w:spacing w:after="0"/>
        <w:ind w:left="3600"/>
        <w:rPr>
          <w:rFonts w:cs="Arial"/>
          <w:sz w:val="32"/>
          <w:szCs w:val="22"/>
        </w:rPr>
      </w:pPr>
      <w:r>
        <w:rPr>
          <w:rFonts w:cs="Arial"/>
          <w:sz w:val="32"/>
          <w:szCs w:val="22"/>
        </w:rPr>
        <w:t>Safeguarding and Advocacy Branch,</w:t>
      </w:r>
    </w:p>
    <w:p w14:paraId="0591AF54" w14:textId="16B22A66" w:rsidR="006B149A" w:rsidRDefault="006B149A" w:rsidP="0050659F">
      <w:pPr>
        <w:tabs>
          <w:tab w:val="left" w:pos="0"/>
        </w:tabs>
        <w:spacing w:after="0"/>
        <w:ind w:left="3600"/>
        <w:rPr>
          <w:rFonts w:cs="Arial"/>
          <w:sz w:val="32"/>
          <w:szCs w:val="22"/>
        </w:rPr>
      </w:pPr>
      <w:r>
        <w:rPr>
          <w:rFonts w:cs="Arial"/>
          <w:sz w:val="32"/>
          <w:szCs w:val="22"/>
        </w:rPr>
        <w:t>Social Services and Integration Directorate,</w:t>
      </w:r>
    </w:p>
    <w:p w14:paraId="7F037A87" w14:textId="12274330" w:rsidR="006B149A" w:rsidRDefault="0050659F" w:rsidP="006B149A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>
        <w:rPr>
          <w:rFonts w:cs="Arial"/>
          <w:sz w:val="32"/>
          <w:szCs w:val="22"/>
        </w:rPr>
        <w:tab/>
      </w:r>
      <w:r>
        <w:rPr>
          <w:rFonts w:cs="Arial"/>
          <w:sz w:val="32"/>
          <w:szCs w:val="22"/>
        </w:rPr>
        <w:tab/>
      </w:r>
      <w:r>
        <w:rPr>
          <w:rFonts w:cs="Arial"/>
          <w:sz w:val="32"/>
          <w:szCs w:val="22"/>
        </w:rPr>
        <w:tab/>
      </w:r>
      <w:r w:rsidR="006B149A">
        <w:rPr>
          <w:rFonts w:cs="Arial"/>
          <w:sz w:val="32"/>
          <w:szCs w:val="22"/>
        </w:rPr>
        <w:t>Welsh Government,</w:t>
      </w:r>
    </w:p>
    <w:p w14:paraId="372D7A28" w14:textId="5ACAD1A3" w:rsidR="006B149A" w:rsidRDefault="0050659F" w:rsidP="0050659F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>
        <w:rPr>
          <w:rFonts w:cs="Arial"/>
          <w:sz w:val="32"/>
          <w:szCs w:val="22"/>
        </w:rPr>
        <w:tab/>
      </w:r>
      <w:r>
        <w:rPr>
          <w:rFonts w:cs="Arial"/>
          <w:sz w:val="32"/>
          <w:szCs w:val="22"/>
        </w:rPr>
        <w:tab/>
      </w:r>
      <w:r>
        <w:rPr>
          <w:rFonts w:cs="Arial"/>
          <w:sz w:val="32"/>
          <w:szCs w:val="22"/>
        </w:rPr>
        <w:tab/>
      </w:r>
      <w:r w:rsidR="006B149A">
        <w:rPr>
          <w:rFonts w:cs="Arial"/>
          <w:sz w:val="32"/>
          <w:szCs w:val="22"/>
        </w:rPr>
        <w:t>Crown Buildings,</w:t>
      </w:r>
      <w:r>
        <w:rPr>
          <w:rFonts w:cs="Arial"/>
          <w:sz w:val="32"/>
          <w:szCs w:val="22"/>
        </w:rPr>
        <w:t xml:space="preserve"> </w:t>
      </w:r>
      <w:proofErr w:type="spellStart"/>
      <w:r w:rsidR="006B149A">
        <w:rPr>
          <w:rFonts w:cs="Arial"/>
          <w:sz w:val="32"/>
          <w:szCs w:val="22"/>
        </w:rPr>
        <w:t>Cathays</w:t>
      </w:r>
      <w:proofErr w:type="spellEnd"/>
      <w:r w:rsidR="006B149A">
        <w:rPr>
          <w:rFonts w:cs="Arial"/>
          <w:sz w:val="32"/>
          <w:szCs w:val="22"/>
        </w:rPr>
        <w:t xml:space="preserve"> Park,</w:t>
      </w:r>
    </w:p>
    <w:p w14:paraId="4EA1D5C4" w14:textId="086EA240" w:rsidR="006B149A" w:rsidRDefault="0050659F" w:rsidP="0050659F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>
        <w:rPr>
          <w:rFonts w:cs="Arial"/>
          <w:sz w:val="32"/>
          <w:szCs w:val="22"/>
        </w:rPr>
        <w:tab/>
      </w:r>
      <w:r>
        <w:rPr>
          <w:rFonts w:cs="Arial"/>
          <w:sz w:val="32"/>
          <w:szCs w:val="22"/>
        </w:rPr>
        <w:tab/>
      </w:r>
      <w:r>
        <w:rPr>
          <w:rFonts w:cs="Arial"/>
          <w:sz w:val="32"/>
          <w:szCs w:val="22"/>
        </w:rPr>
        <w:tab/>
      </w:r>
      <w:r w:rsidR="006B149A">
        <w:rPr>
          <w:rFonts w:cs="Arial"/>
          <w:sz w:val="32"/>
          <w:szCs w:val="22"/>
        </w:rPr>
        <w:t>Cardiff,</w:t>
      </w:r>
      <w:r>
        <w:rPr>
          <w:rFonts w:cs="Arial"/>
          <w:sz w:val="32"/>
          <w:szCs w:val="22"/>
        </w:rPr>
        <w:t xml:space="preserve"> </w:t>
      </w:r>
      <w:r w:rsidR="006B149A">
        <w:rPr>
          <w:rFonts w:cs="Arial"/>
          <w:sz w:val="32"/>
          <w:szCs w:val="22"/>
        </w:rPr>
        <w:t>CF10 3NQ</w:t>
      </w:r>
    </w:p>
    <w:p w14:paraId="76C781AD" w14:textId="71FCECC5" w:rsidR="006B149A" w:rsidRDefault="006B149A" w:rsidP="006B149A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</w:p>
    <w:p w14:paraId="434CFB87" w14:textId="0F14490A" w:rsidR="00D155FF" w:rsidRDefault="00D155FF" w:rsidP="006B149A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8960" behindDoc="0" locked="0" layoutInCell="1" allowOverlap="1" wp14:anchorId="752AD60C" wp14:editId="1842C7B2">
            <wp:simplePos x="0" y="0"/>
            <wp:positionH relativeFrom="column">
              <wp:posOffset>95885</wp:posOffset>
            </wp:positionH>
            <wp:positionV relativeFrom="paragraph">
              <wp:posOffset>145415</wp:posOffset>
            </wp:positionV>
            <wp:extent cx="418465" cy="748665"/>
            <wp:effectExtent l="0" t="0" r="63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ress Mobil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17CBB" w14:textId="660522BA" w:rsidR="006B149A" w:rsidRPr="003518C4" w:rsidRDefault="006B149A" w:rsidP="00D155FF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>
        <w:rPr>
          <w:rFonts w:cs="Arial"/>
          <w:sz w:val="32"/>
          <w:szCs w:val="22"/>
        </w:rPr>
        <w:t>For more information please call:</w:t>
      </w:r>
      <w:r w:rsidR="00D155FF">
        <w:rPr>
          <w:rFonts w:cs="Arial"/>
          <w:sz w:val="32"/>
          <w:szCs w:val="22"/>
        </w:rPr>
        <w:t xml:space="preserve"> </w:t>
      </w:r>
      <w:r w:rsidRPr="00D155FF">
        <w:rPr>
          <w:rFonts w:cs="Arial"/>
          <w:b/>
          <w:sz w:val="32"/>
          <w:szCs w:val="22"/>
        </w:rPr>
        <w:t>03000 651656</w:t>
      </w:r>
    </w:p>
    <w:p w14:paraId="3FD92B3C" w14:textId="10B1F33D" w:rsidR="00951067" w:rsidRDefault="00951067" w:rsidP="00152E75">
      <w:pPr>
        <w:tabs>
          <w:tab w:val="left" w:pos="0"/>
        </w:tabs>
        <w:ind w:left="1985"/>
        <w:rPr>
          <w:rFonts w:cs="Arial"/>
          <w:sz w:val="32"/>
          <w:szCs w:val="22"/>
        </w:rPr>
      </w:pPr>
    </w:p>
    <w:p w14:paraId="1251D2F8" w14:textId="77777777" w:rsidR="00740530" w:rsidRPr="003518C4" w:rsidRDefault="00740530" w:rsidP="00152E75">
      <w:pPr>
        <w:rPr>
          <w:rFonts w:eastAsia="Times New Roman" w:cs="Arial"/>
          <w:b/>
          <w:sz w:val="36"/>
          <w:szCs w:val="36"/>
          <w:lang w:eastAsia="en-GB"/>
        </w:rPr>
      </w:pPr>
      <w:r w:rsidRPr="003518C4">
        <w:rPr>
          <w:rFonts w:eastAsia="Times New Roman" w:cs="Arial"/>
          <w:b/>
          <w:sz w:val="36"/>
          <w:szCs w:val="36"/>
          <w:lang w:eastAsia="en-GB"/>
        </w:rPr>
        <w:br w:type="page"/>
      </w:r>
    </w:p>
    <w:p w14:paraId="681720E6" w14:textId="76067048" w:rsidR="00D6308A" w:rsidRPr="00186815" w:rsidRDefault="00DB678F" w:rsidP="00186815">
      <w:pPr>
        <w:spacing w:before="100" w:beforeAutospacing="1" w:after="480"/>
        <w:ind w:left="1985"/>
        <w:rPr>
          <w:rFonts w:eastAsia="Times New Roman" w:cs="Arial"/>
          <w:sz w:val="44"/>
          <w:szCs w:val="44"/>
          <w:lang w:eastAsia="en-GB"/>
        </w:rPr>
      </w:pPr>
      <w:r w:rsidRPr="003518C4">
        <w:rPr>
          <w:noProof/>
          <w:sz w:val="32"/>
          <w:szCs w:val="22"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15CA4869" wp14:editId="700E8106">
            <wp:simplePos x="0" y="0"/>
            <wp:positionH relativeFrom="column">
              <wp:posOffset>-419100</wp:posOffset>
            </wp:positionH>
            <wp:positionV relativeFrom="paragraph">
              <wp:posOffset>1052195</wp:posOffset>
            </wp:positionV>
            <wp:extent cx="1225550" cy="12255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08A" w:rsidRPr="00186815">
        <w:rPr>
          <w:rFonts w:eastAsia="Times New Roman" w:cs="Arial"/>
          <w:b/>
          <w:sz w:val="44"/>
          <w:szCs w:val="44"/>
          <w:lang w:eastAsia="en-GB"/>
        </w:rPr>
        <w:t>How we will use the information you give us</w:t>
      </w:r>
    </w:p>
    <w:p w14:paraId="5A560938" w14:textId="7B8559CF" w:rsidR="00F057AE" w:rsidRPr="003518C4" w:rsidRDefault="00F057AE" w:rsidP="00186815">
      <w:pPr>
        <w:tabs>
          <w:tab w:val="left" w:pos="0"/>
        </w:tabs>
        <w:spacing w:after="360"/>
        <w:ind w:left="1985"/>
        <w:rPr>
          <w:sz w:val="32"/>
          <w:szCs w:val="22"/>
        </w:rPr>
      </w:pPr>
      <w:r w:rsidRPr="003518C4">
        <w:rPr>
          <w:sz w:val="32"/>
          <w:szCs w:val="22"/>
        </w:rPr>
        <w:t xml:space="preserve">Welsh Government will be looking at your answers </w:t>
      </w:r>
      <w:r w:rsidR="00616774">
        <w:rPr>
          <w:sz w:val="32"/>
          <w:szCs w:val="22"/>
        </w:rPr>
        <w:t>in</w:t>
      </w:r>
      <w:r w:rsidR="00616774" w:rsidRPr="003518C4">
        <w:rPr>
          <w:sz w:val="32"/>
          <w:szCs w:val="22"/>
        </w:rPr>
        <w:t xml:space="preserve"> </w:t>
      </w:r>
      <w:r w:rsidRPr="003518C4">
        <w:rPr>
          <w:sz w:val="32"/>
          <w:szCs w:val="22"/>
        </w:rPr>
        <w:t>th</w:t>
      </w:r>
      <w:r w:rsidR="00616774">
        <w:rPr>
          <w:sz w:val="32"/>
          <w:szCs w:val="22"/>
        </w:rPr>
        <w:t>is</w:t>
      </w:r>
      <w:r w:rsidRPr="003518C4">
        <w:rPr>
          <w:sz w:val="32"/>
          <w:szCs w:val="22"/>
        </w:rPr>
        <w:t xml:space="preserve"> </w:t>
      </w:r>
      <w:r w:rsidR="00616774">
        <w:rPr>
          <w:sz w:val="32"/>
          <w:szCs w:val="22"/>
        </w:rPr>
        <w:t>response form</w:t>
      </w:r>
      <w:r w:rsidR="00DC15DD">
        <w:rPr>
          <w:sz w:val="32"/>
          <w:szCs w:val="22"/>
        </w:rPr>
        <w:t>. We will use your answers</w:t>
      </w:r>
      <w:r w:rsidR="00616774" w:rsidRPr="003518C4">
        <w:rPr>
          <w:sz w:val="32"/>
          <w:szCs w:val="22"/>
        </w:rPr>
        <w:t xml:space="preserve"> </w:t>
      </w:r>
      <w:r w:rsidRPr="003518C4">
        <w:rPr>
          <w:sz w:val="32"/>
          <w:szCs w:val="22"/>
        </w:rPr>
        <w:t xml:space="preserve">to </w:t>
      </w:r>
      <w:r w:rsidR="00DC15DD">
        <w:rPr>
          <w:sz w:val="32"/>
          <w:szCs w:val="22"/>
        </w:rPr>
        <w:t xml:space="preserve">update our guidance for dealing with </w:t>
      </w:r>
      <w:r w:rsidR="00DC15DD" w:rsidRPr="00DC15DD">
        <w:rPr>
          <w:color w:val="0070C0"/>
          <w:sz w:val="32"/>
          <w:szCs w:val="22"/>
        </w:rPr>
        <w:t>child sexual exploitation</w:t>
      </w:r>
      <w:r w:rsidR="00DC15DD">
        <w:rPr>
          <w:sz w:val="32"/>
          <w:szCs w:val="22"/>
        </w:rPr>
        <w:t>.</w:t>
      </w:r>
    </w:p>
    <w:p w14:paraId="31AC983D" w14:textId="6A5FBDEF" w:rsidR="00F057AE" w:rsidRPr="003518C4" w:rsidRDefault="00F057AE" w:rsidP="00152E75">
      <w:pPr>
        <w:tabs>
          <w:tab w:val="left" w:pos="0"/>
        </w:tabs>
        <w:ind w:left="1985"/>
        <w:rPr>
          <w:sz w:val="32"/>
          <w:szCs w:val="22"/>
        </w:rPr>
      </w:pPr>
    </w:p>
    <w:p w14:paraId="45592F68" w14:textId="5570086D" w:rsidR="00F057AE" w:rsidRPr="003518C4" w:rsidRDefault="00F057AE" w:rsidP="00186815">
      <w:pPr>
        <w:tabs>
          <w:tab w:val="left" w:pos="0"/>
        </w:tabs>
        <w:spacing w:after="360"/>
        <w:ind w:left="1985"/>
        <w:rPr>
          <w:sz w:val="32"/>
          <w:szCs w:val="22"/>
        </w:rPr>
      </w:pPr>
      <w:r w:rsidRPr="003518C4">
        <w:rPr>
          <w:sz w:val="32"/>
          <w:szCs w:val="22"/>
        </w:rPr>
        <w:t xml:space="preserve">Sometimes we ask other organisations to help us </w:t>
      </w:r>
      <w:r w:rsidR="00DC15DD">
        <w:rPr>
          <w:sz w:val="32"/>
          <w:szCs w:val="22"/>
        </w:rPr>
        <w:t>update our guidance</w:t>
      </w:r>
      <w:r w:rsidRPr="003518C4">
        <w:rPr>
          <w:sz w:val="32"/>
          <w:szCs w:val="22"/>
        </w:rPr>
        <w:t xml:space="preserve">. They may also see </w:t>
      </w:r>
      <w:r w:rsidR="00DC15DD">
        <w:rPr>
          <w:sz w:val="32"/>
          <w:szCs w:val="22"/>
        </w:rPr>
        <w:t>your answers.</w:t>
      </w:r>
    </w:p>
    <w:p w14:paraId="097C7B0E" w14:textId="77777777" w:rsidR="00F057AE" w:rsidRPr="003518C4" w:rsidRDefault="00186815" w:rsidP="00152E75">
      <w:pPr>
        <w:tabs>
          <w:tab w:val="left" w:pos="0"/>
        </w:tabs>
        <w:ind w:left="1985"/>
        <w:rPr>
          <w:sz w:val="32"/>
          <w:szCs w:val="22"/>
        </w:rPr>
      </w:pPr>
      <w:r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76672" behindDoc="0" locked="0" layoutInCell="1" allowOverlap="1" wp14:anchorId="5A23C6F5" wp14:editId="04DE1A71">
            <wp:simplePos x="0" y="0"/>
            <wp:positionH relativeFrom="column">
              <wp:posOffset>-232410</wp:posOffset>
            </wp:positionH>
            <wp:positionV relativeFrom="paragraph">
              <wp:posOffset>133350</wp:posOffset>
            </wp:positionV>
            <wp:extent cx="1030605" cy="1237615"/>
            <wp:effectExtent l="0" t="0" r="0" b="6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98C80" w14:textId="7E353815" w:rsidR="00F057AE" w:rsidRPr="003518C4" w:rsidRDefault="00F057AE" w:rsidP="00186815">
      <w:pPr>
        <w:tabs>
          <w:tab w:val="left" w:pos="0"/>
        </w:tabs>
        <w:spacing w:after="360"/>
        <w:ind w:left="1985"/>
        <w:rPr>
          <w:sz w:val="32"/>
          <w:szCs w:val="22"/>
        </w:rPr>
      </w:pPr>
      <w:r w:rsidRPr="003518C4">
        <w:rPr>
          <w:sz w:val="32"/>
          <w:szCs w:val="22"/>
        </w:rPr>
        <w:t xml:space="preserve">We will follow the </w:t>
      </w:r>
      <w:r w:rsidR="00DC15DD" w:rsidRPr="00DC15DD">
        <w:rPr>
          <w:b/>
          <w:sz w:val="32"/>
          <w:szCs w:val="22"/>
        </w:rPr>
        <w:t xml:space="preserve">data protection </w:t>
      </w:r>
      <w:r w:rsidRPr="00DC15DD">
        <w:rPr>
          <w:b/>
          <w:sz w:val="32"/>
          <w:szCs w:val="22"/>
        </w:rPr>
        <w:t>law</w:t>
      </w:r>
      <w:r w:rsidR="00DC15DD" w:rsidRPr="00DC15DD">
        <w:rPr>
          <w:b/>
          <w:sz w:val="32"/>
          <w:szCs w:val="22"/>
        </w:rPr>
        <w:t>s</w:t>
      </w:r>
      <w:r w:rsidRPr="003518C4">
        <w:rPr>
          <w:sz w:val="32"/>
          <w:szCs w:val="22"/>
        </w:rPr>
        <w:t xml:space="preserve"> when </w:t>
      </w:r>
      <w:r w:rsidR="005E77B0">
        <w:rPr>
          <w:sz w:val="32"/>
          <w:szCs w:val="22"/>
        </w:rPr>
        <w:t>we</w:t>
      </w:r>
      <w:r w:rsidRPr="003518C4">
        <w:rPr>
          <w:sz w:val="32"/>
          <w:szCs w:val="22"/>
        </w:rPr>
        <w:t xml:space="preserve"> use your information.</w:t>
      </w:r>
    </w:p>
    <w:p w14:paraId="42DFB7C2" w14:textId="77777777" w:rsidR="00F057AE" w:rsidRPr="003518C4" w:rsidRDefault="00186815" w:rsidP="00152E75">
      <w:pPr>
        <w:tabs>
          <w:tab w:val="left" w:pos="0"/>
        </w:tabs>
        <w:ind w:left="1985"/>
        <w:rPr>
          <w:sz w:val="32"/>
          <w:szCs w:val="22"/>
        </w:rPr>
      </w:pPr>
      <w:r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77696" behindDoc="0" locked="0" layoutInCell="1" allowOverlap="1" wp14:anchorId="3FD321A7" wp14:editId="0EC716B9">
            <wp:simplePos x="0" y="0"/>
            <wp:positionH relativeFrom="column">
              <wp:posOffset>-1375410</wp:posOffset>
            </wp:positionH>
            <wp:positionV relativeFrom="paragraph">
              <wp:posOffset>429260</wp:posOffset>
            </wp:positionV>
            <wp:extent cx="1432560" cy="1426845"/>
            <wp:effectExtent l="0" t="0" r="0" b="190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60532" w14:textId="77777777" w:rsidR="00DB678F" w:rsidRDefault="00DB678F" w:rsidP="00186815">
      <w:pPr>
        <w:tabs>
          <w:tab w:val="left" w:pos="0"/>
        </w:tabs>
        <w:spacing w:after="360"/>
        <w:ind w:left="1985"/>
        <w:rPr>
          <w:sz w:val="32"/>
          <w:szCs w:val="22"/>
        </w:rPr>
      </w:pPr>
    </w:p>
    <w:p w14:paraId="1B995C3B" w14:textId="77777777" w:rsidR="00F057AE" w:rsidRPr="003518C4" w:rsidRDefault="00F057AE" w:rsidP="00186815">
      <w:pPr>
        <w:tabs>
          <w:tab w:val="left" w:pos="0"/>
        </w:tabs>
        <w:spacing w:after="360"/>
        <w:ind w:left="1985"/>
        <w:rPr>
          <w:sz w:val="32"/>
          <w:szCs w:val="22"/>
        </w:rPr>
      </w:pPr>
      <w:r w:rsidRPr="003518C4">
        <w:rPr>
          <w:sz w:val="32"/>
          <w:szCs w:val="22"/>
        </w:rPr>
        <w:t xml:space="preserve">We will write a report about what people said. </w:t>
      </w:r>
    </w:p>
    <w:p w14:paraId="6573F33C" w14:textId="77777777" w:rsidR="00F057AE" w:rsidRDefault="00F057AE" w:rsidP="00152E75">
      <w:pPr>
        <w:tabs>
          <w:tab w:val="left" w:pos="0"/>
        </w:tabs>
        <w:ind w:left="1985"/>
        <w:rPr>
          <w:sz w:val="32"/>
          <w:szCs w:val="22"/>
        </w:rPr>
      </w:pPr>
    </w:p>
    <w:p w14:paraId="6059D8C7" w14:textId="044540B1" w:rsidR="00DB678F" w:rsidRPr="003518C4" w:rsidRDefault="00DB678F" w:rsidP="00152E75">
      <w:pPr>
        <w:tabs>
          <w:tab w:val="left" w:pos="0"/>
        </w:tabs>
        <w:ind w:left="1985"/>
        <w:rPr>
          <w:sz w:val="32"/>
          <w:szCs w:val="22"/>
        </w:rPr>
      </w:pPr>
      <w:r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78720" behindDoc="0" locked="0" layoutInCell="1" allowOverlap="1" wp14:anchorId="2FAC93C6" wp14:editId="6FCF70C8">
            <wp:simplePos x="0" y="0"/>
            <wp:positionH relativeFrom="column">
              <wp:posOffset>-283845</wp:posOffset>
            </wp:positionH>
            <wp:positionV relativeFrom="paragraph">
              <wp:posOffset>373380</wp:posOffset>
            </wp:positionV>
            <wp:extent cx="1085215" cy="1085215"/>
            <wp:effectExtent l="0" t="0" r="635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740A8" w14:textId="20AF6869" w:rsidR="00F057AE" w:rsidRPr="003518C4" w:rsidRDefault="00F057AE" w:rsidP="00186815">
      <w:pPr>
        <w:tabs>
          <w:tab w:val="left" w:pos="0"/>
        </w:tabs>
        <w:spacing w:after="360"/>
        <w:ind w:left="1985"/>
        <w:rPr>
          <w:sz w:val="32"/>
          <w:szCs w:val="22"/>
        </w:rPr>
      </w:pPr>
      <w:r w:rsidRPr="003518C4">
        <w:rPr>
          <w:sz w:val="32"/>
          <w:szCs w:val="22"/>
        </w:rPr>
        <w:t>We might write some people’s answers in full with their names and addresses</w:t>
      </w:r>
      <w:r w:rsidR="00740530" w:rsidRPr="003518C4">
        <w:rPr>
          <w:sz w:val="32"/>
          <w:szCs w:val="22"/>
        </w:rPr>
        <w:t xml:space="preserve"> in the report or on the internet</w:t>
      </w:r>
      <w:r w:rsidRPr="003518C4">
        <w:rPr>
          <w:sz w:val="32"/>
          <w:szCs w:val="22"/>
        </w:rPr>
        <w:t xml:space="preserve">. </w:t>
      </w:r>
    </w:p>
    <w:p w14:paraId="44882A2C" w14:textId="77777777" w:rsidR="00F057AE" w:rsidRPr="003518C4" w:rsidRDefault="00F057AE" w:rsidP="00152E75">
      <w:pPr>
        <w:tabs>
          <w:tab w:val="left" w:pos="0"/>
        </w:tabs>
        <w:ind w:left="1985"/>
        <w:rPr>
          <w:sz w:val="32"/>
          <w:szCs w:val="22"/>
        </w:rPr>
      </w:pPr>
    </w:p>
    <w:p w14:paraId="36C6BC37" w14:textId="77777777" w:rsidR="00F057AE" w:rsidRPr="003518C4" w:rsidRDefault="00186815" w:rsidP="00186815">
      <w:pPr>
        <w:tabs>
          <w:tab w:val="left" w:pos="0"/>
        </w:tabs>
        <w:spacing w:after="360"/>
        <w:ind w:left="1985"/>
        <w:rPr>
          <w:sz w:val="32"/>
          <w:szCs w:val="22"/>
        </w:rPr>
      </w:pPr>
      <w:r>
        <w:rPr>
          <w:noProof/>
          <w:sz w:val="32"/>
          <w:szCs w:val="22"/>
          <w:lang w:eastAsia="en-GB"/>
        </w:rPr>
        <w:lastRenderedPageBreak/>
        <w:drawing>
          <wp:anchor distT="0" distB="0" distL="114300" distR="114300" simplePos="0" relativeHeight="251679744" behindDoc="0" locked="0" layoutInCell="1" allowOverlap="1" wp14:anchorId="4C3EC04D" wp14:editId="5A1A723D">
            <wp:simplePos x="0" y="0"/>
            <wp:positionH relativeFrom="column">
              <wp:posOffset>-379095</wp:posOffset>
            </wp:positionH>
            <wp:positionV relativeFrom="paragraph">
              <wp:posOffset>-281940</wp:posOffset>
            </wp:positionV>
            <wp:extent cx="1316990" cy="1310640"/>
            <wp:effectExtent l="0" t="0" r="0" b="381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AE" w:rsidRPr="003518C4">
        <w:rPr>
          <w:sz w:val="32"/>
          <w:szCs w:val="22"/>
        </w:rPr>
        <w:t xml:space="preserve">When you send us your answers, please tell us if you do </w:t>
      </w:r>
      <w:r w:rsidR="00F057AE" w:rsidRPr="003518C4">
        <w:rPr>
          <w:b/>
          <w:sz w:val="32"/>
          <w:szCs w:val="22"/>
        </w:rPr>
        <w:t>not</w:t>
      </w:r>
      <w:r w:rsidR="00F057AE" w:rsidRPr="003518C4">
        <w:rPr>
          <w:sz w:val="32"/>
          <w:szCs w:val="22"/>
        </w:rPr>
        <w:t xml:space="preserve"> want us to write your name and address in the report</w:t>
      </w:r>
      <w:r w:rsidR="00740530" w:rsidRPr="003518C4">
        <w:rPr>
          <w:sz w:val="32"/>
          <w:szCs w:val="22"/>
        </w:rPr>
        <w:t xml:space="preserve"> or on the internet</w:t>
      </w:r>
      <w:r w:rsidR="00F057AE" w:rsidRPr="003518C4">
        <w:rPr>
          <w:sz w:val="32"/>
          <w:szCs w:val="22"/>
        </w:rPr>
        <w:t>.</w:t>
      </w:r>
    </w:p>
    <w:p w14:paraId="012F68D8" w14:textId="77777777" w:rsidR="00F057AE" w:rsidRPr="003518C4" w:rsidRDefault="00F057AE" w:rsidP="00186815">
      <w:pPr>
        <w:tabs>
          <w:tab w:val="left" w:pos="0"/>
        </w:tabs>
        <w:spacing w:after="360"/>
        <w:ind w:left="1985"/>
        <w:rPr>
          <w:sz w:val="32"/>
          <w:szCs w:val="22"/>
        </w:rPr>
      </w:pPr>
      <w:r w:rsidRPr="003518C4">
        <w:rPr>
          <w:sz w:val="32"/>
          <w:szCs w:val="22"/>
        </w:rPr>
        <w:t xml:space="preserve">The </w:t>
      </w:r>
      <w:r w:rsidRPr="00DC15DD">
        <w:rPr>
          <w:b/>
          <w:sz w:val="32"/>
          <w:szCs w:val="22"/>
        </w:rPr>
        <w:t>data protection laws</w:t>
      </w:r>
      <w:r w:rsidRPr="003518C4">
        <w:rPr>
          <w:sz w:val="32"/>
          <w:szCs w:val="22"/>
        </w:rPr>
        <w:t xml:space="preserve"> give you the right to:</w:t>
      </w:r>
    </w:p>
    <w:p w14:paraId="12D5D84D" w14:textId="77777777" w:rsidR="00F057AE" w:rsidRPr="003518C4" w:rsidRDefault="00F057AE" w:rsidP="00186815">
      <w:pPr>
        <w:numPr>
          <w:ilvl w:val="0"/>
          <w:numId w:val="2"/>
        </w:numPr>
        <w:tabs>
          <w:tab w:val="left" w:pos="0"/>
          <w:tab w:val="left" w:pos="1843"/>
        </w:tabs>
        <w:spacing w:after="240"/>
        <w:ind w:left="2552"/>
        <w:rPr>
          <w:sz w:val="32"/>
          <w:szCs w:val="22"/>
        </w:rPr>
      </w:pPr>
      <w:r w:rsidRPr="003518C4">
        <w:rPr>
          <w:sz w:val="32"/>
          <w:szCs w:val="22"/>
        </w:rPr>
        <w:t>Know what information we have about you and how you can see it.</w:t>
      </w:r>
    </w:p>
    <w:p w14:paraId="30D7AD6F" w14:textId="77777777" w:rsidR="00740530" w:rsidRPr="003518C4" w:rsidRDefault="00740530" w:rsidP="00186815">
      <w:pPr>
        <w:tabs>
          <w:tab w:val="left" w:pos="0"/>
          <w:tab w:val="left" w:pos="1843"/>
        </w:tabs>
        <w:spacing w:after="240"/>
        <w:ind w:left="2552"/>
        <w:rPr>
          <w:sz w:val="32"/>
          <w:szCs w:val="22"/>
        </w:rPr>
      </w:pPr>
    </w:p>
    <w:p w14:paraId="5D2547C9" w14:textId="77777777" w:rsidR="00F057AE" w:rsidRPr="003518C4" w:rsidRDefault="00F057AE" w:rsidP="00186815">
      <w:pPr>
        <w:numPr>
          <w:ilvl w:val="0"/>
          <w:numId w:val="2"/>
        </w:numPr>
        <w:tabs>
          <w:tab w:val="left" w:pos="0"/>
          <w:tab w:val="left" w:pos="1843"/>
        </w:tabs>
        <w:spacing w:after="240"/>
        <w:ind w:left="2552"/>
        <w:rPr>
          <w:sz w:val="32"/>
          <w:szCs w:val="22"/>
        </w:rPr>
      </w:pPr>
      <w:r w:rsidRPr="003518C4">
        <w:rPr>
          <w:sz w:val="32"/>
          <w:szCs w:val="22"/>
        </w:rPr>
        <w:t>Make us change any mistakes in the information about you.</w:t>
      </w:r>
    </w:p>
    <w:p w14:paraId="7A3FE503" w14:textId="77777777" w:rsidR="00740530" w:rsidRPr="003518C4" w:rsidRDefault="00740530" w:rsidP="00186815">
      <w:pPr>
        <w:tabs>
          <w:tab w:val="left" w:pos="0"/>
          <w:tab w:val="left" w:pos="1843"/>
        </w:tabs>
        <w:spacing w:after="240"/>
        <w:ind w:left="2552"/>
        <w:rPr>
          <w:sz w:val="32"/>
          <w:szCs w:val="22"/>
        </w:rPr>
      </w:pPr>
    </w:p>
    <w:p w14:paraId="00419755" w14:textId="77777777" w:rsidR="00F057AE" w:rsidRPr="003518C4" w:rsidRDefault="00F057AE" w:rsidP="00186815">
      <w:pPr>
        <w:numPr>
          <w:ilvl w:val="0"/>
          <w:numId w:val="2"/>
        </w:numPr>
        <w:tabs>
          <w:tab w:val="left" w:pos="0"/>
          <w:tab w:val="left" w:pos="1843"/>
        </w:tabs>
        <w:spacing w:after="240"/>
        <w:ind w:left="2552"/>
        <w:rPr>
          <w:sz w:val="32"/>
          <w:szCs w:val="22"/>
        </w:rPr>
      </w:pPr>
      <w:r w:rsidRPr="003518C4">
        <w:rPr>
          <w:sz w:val="32"/>
          <w:szCs w:val="22"/>
        </w:rPr>
        <w:t>Ask us not to use the information in some cases.</w:t>
      </w:r>
    </w:p>
    <w:p w14:paraId="6F575970" w14:textId="77777777" w:rsidR="00740530" w:rsidRPr="003518C4" w:rsidRDefault="00740530" w:rsidP="00186815">
      <w:pPr>
        <w:tabs>
          <w:tab w:val="left" w:pos="0"/>
          <w:tab w:val="left" w:pos="1843"/>
        </w:tabs>
        <w:spacing w:after="240"/>
        <w:ind w:left="2552"/>
        <w:rPr>
          <w:sz w:val="32"/>
          <w:szCs w:val="22"/>
        </w:rPr>
      </w:pPr>
    </w:p>
    <w:p w14:paraId="050F1B6C" w14:textId="77777777" w:rsidR="00F057AE" w:rsidRPr="003518C4" w:rsidRDefault="00F057AE" w:rsidP="00186815">
      <w:pPr>
        <w:numPr>
          <w:ilvl w:val="0"/>
          <w:numId w:val="2"/>
        </w:numPr>
        <w:tabs>
          <w:tab w:val="left" w:pos="0"/>
          <w:tab w:val="left" w:pos="1843"/>
        </w:tabs>
        <w:spacing w:after="240"/>
        <w:ind w:left="2552"/>
        <w:rPr>
          <w:sz w:val="32"/>
          <w:szCs w:val="22"/>
        </w:rPr>
      </w:pPr>
      <w:r w:rsidRPr="003518C4">
        <w:rPr>
          <w:sz w:val="32"/>
          <w:szCs w:val="22"/>
        </w:rPr>
        <w:t>Ask us to delete the information we have about you in some cases.</w:t>
      </w:r>
    </w:p>
    <w:p w14:paraId="2F9BB828" w14:textId="77777777" w:rsidR="00740530" w:rsidRPr="003518C4" w:rsidRDefault="00740530" w:rsidP="00186815">
      <w:pPr>
        <w:tabs>
          <w:tab w:val="left" w:pos="0"/>
          <w:tab w:val="left" w:pos="1843"/>
        </w:tabs>
        <w:spacing w:after="240"/>
        <w:ind w:left="2552"/>
        <w:rPr>
          <w:sz w:val="32"/>
          <w:szCs w:val="22"/>
        </w:rPr>
      </w:pPr>
    </w:p>
    <w:p w14:paraId="03F499AC" w14:textId="77777777" w:rsidR="00F057AE" w:rsidRPr="003518C4" w:rsidRDefault="00F057AE" w:rsidP="00186815">
      <w:pPr>
        <w:numPr>
          <w:ilvl w:val="0"/>
          <w:numId w:val="2"/>
        </w:numPr>
        <w:tabs>
          <w:tab w:val="left" w:pos="0"/>
          <w:tab w:val="left" w:pos="1843"/>
        </w:tabs>
        <w:spacing w:after="240"/>
        <w:ind w:left="2552"/>
        <w:rPr>
          <w:sz w:val="32"/>
          <w:szCs w:val="22"/>
        </w:rPr>
      </w:pPr>
      <w:r w:rsidRPr="003518C4">
        <w:rPr>
          <w:sz w:val="32"/>
          <w:szCs w:val="22"/>
        </w:rPr>
        <w:t>Move the information about you somewhere else in some cases.</w:t>
      </w:r>
    </w:p>
    <w:p w14:paraId="59B8055E" w14:textId="77777777" w:rsidR="00740530" w:rsidRPr="003518C4" w:rsidRDefault="00740530" w:rsidP="00186815">
      <w:pPr>
        <w:tabs>
          <w:tab w:val="left" w:pos="0"/>
          <w:tab w:val="left" w:pos="1843"/>
        </w:tabs>
        <w:spacing w:after="360"/>
        <w:ind w:left="2552"/>
        <w:rPr>
          <w:sz w:val="32"/>
          <w:szCs w:val="22"/>
        </w:rPr>
      </w:pPr>
    </w:p>
    <w:p w14:paraId="03B2D599" w14:textId="77777777" w:rsidR="00F057AE" w:rsidRPr="003518C4" w:rsidRDefault="00F057AE" w:rsidP="00186815">
      <w:pPr>
        <w:numPr>
          <w:ilvl w:val="0"/>
          <w:numId w:val="2"/>
        </w:numPr>
        <w:tabs>
          <w:tab w:val="left" w:pos="0"/>
          <w:tab w:val="left" w:pos="1843"/>
        </w:tabs>
        <w:spacing w:after="360"/>
        <w:ind w:left="2552"/>
        <w:rPr>
          <w:sz w:val="32"/>
          <w:szCs w:val="22"/>
        </w:rPr>
      </w:pPr>
      <w:r w:rsidRPr="003518C4">
        <w:rPr>
          <w:sz w:val="32"/>
          <w:szCs w:val="22"/>
        </w:rPr>
        <w:t>Complain to the Information Commissioner’s Office.</w:t>
      </w:r>
    </w:p>
    <w:p w14:paraId="439D7C28" w14:textId="77777777" w:rsidR="00DB678F" w:rsidRDefault="00DB678F" w:rsidP="00186815">
      <w:pPr>
        <w:tabs>
          <w:tab w:val="left" w:pos="0"/>
        </w:tabs>
        <w:spacing w:after="360"/>
        <w:ind w:left="1985"/>
        <w:rPr>
          <w:rFonts w:cs="Arial"/>
          <w:sz w:val="32"/>
          <w:szCs w:val="22"/>
        </w:rPr>
      </w:pPr>
    </w:p>
    <w:p w14:paraId="7EB8F804" w14:textId="77777777" w:rsidR="00F057AE" w:rsidRPr="003518C4" w:rsidRDefault="00186815" w:rsidP="00186815">
      <w:pPr>
        <w:tabs>
          <w:tab w:val="left" w:pos="0"/>
        </w:tabs>
        <w:spacing w:after="360"/>
        <w:ind w:left="1985"/>
        <w:rPr>
          <w:rFonts w:cs="Arial"/>
          <w:sz w:val="32"/>
          <w:szCs w:val="22"/>
        </w:rPr>
      </w:pPr>
      <w:r>
        <w:rPr>
          <w:rFonts w:cs="Arial"/>
          <w:noProof/>
          <w:sz w:val="32"/>
          <w:szCs w:val="22"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 wp14:anchorId="01D01EF9" wp14:editId="2840E643">
            <wp:simplePos x="0" y="0"/>
            <wp:positionH relativeFrom="column">
              <wp:posOffset>-232410</wp:posOffset>
            </wp:positionH>
            <wp:positionV relativeFrom="paragraph">
              <wp:posOffset>1074420</wp:posOffset>
            </wp:positionV>
            <wp:extent cx="1054735" cy="84137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AE" w:rsidRPr="003518C4">
        <w:rPr>
          <w:rFonts w:cs="Arial"/>
          <w:sz w:val="32"/>
          <w:szCs w:val="22"/>
        </w:rPr>
        <w:t>If you would like to know more about how your information is kept and used please contact us at:</w:t>
      </w:r>
    </w:p>
    <w:p w14:paraId="190F9C74" w14:textId="77777777" w:rsidR="00F057AE" w:rsidRPr="003518C4" w:rsidRDefault="00F057AE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>Data Protection Officer</w:t>
      </w:r>
    </w:p>
    <w:p w14:paraId="06F1D04E" w14:textId="77777777" w:rsidR="00F057AE" w:rsidRPr="003518C4" w:rsidRDefault="00F057AE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>Welsh Government</w:t>
      </w:r>
    </w:p>
    <w:p w14:paraId="05D102BA" w14:textId="77777777" w:rsidR="00F057AE" w:rsidRPr="003518C4" w:rsidRDefault="00F057AE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proofErr w:type="spellStart"/>
      <w:r w:rsidRPr="003518C4">
        <w:rPr>
          <w:rFonts w:cs="Arial"/>
          <w:sz w:val="32"/>
          <w:szCs w:val="22"/>
        </w:rPr>
        <w:t>Cathays</w:t>
      </w:r>
      <w:proofErr w:type="spellEnd"/>
      <w:r w:rsidRPr="003518C4">
        <w:rPr>
          <w:rFonts w:cs="Arial"/>
          <w:sz w:val="32"/>
          <w:szCs w:val="22"/>
        </w:rPr>
        <w:t xml:space="preserve"> Park</w:t>
      </w:r>
    </w:p>
    <w:p w14:paraId="3E624A80" w14:textId="77777777" w:rsidR="00F057AE" w:rsidRPr="003518C4" w:rsidRDefault="00F057AE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>CARDIFF</w:t>
      </w:r>
    </w:p>
    <w:p w14:paraId="5BD0DB6D" w14:textId="77777777" w:rsidR="00F057AE" w:rsidRDefault="00186815" w:rsidP="00186815">
      <w:pPr>
        <w:tabs>
          <w:tab w:val="left" w:pos="0"/>
        </w:tabs>
        <w:spacing w:after="480"/>
        <w:ind w:left="1985"/>
        <w:rPr>
          <w:rFonts w:cs="Arial"/>
          <w:sz w:val="32"/>
          <w:szCs w:val="22"/>
        </w:rPr>
      </w:pPr>
      <w:r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1792" behindDoc="0" locked="0" layoutInCell="1" allowOverlap="1" wp14:anchorId="5CCE6DD5" wp14:editId="4F636C34">
            <wp:simplePos x="0" y="0"/>
            <wp:positionH relativeFrom="column">
              <wp:posOffset>-381635</wp:posOffset>
            </wp:positionH>
            <wp:positionV relativeFrom="paragraph">
              <wp:posOffset>526415</wp:posOffset>
            </wp:positionV>
            <wp:extent cx="1274445" cy="978535"/>
            <wp:effectExtent l="0" t="0" r="190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b="14141"/>
                    <a:stretch/>
                  </pic:blipFill>
                  <pic:spPr bwMode="auto">
                    <a:xfrm>
                      <a:off x="0" y="0"/>
                      <a:ext cx="127444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AE" w:rsidRPr="003518C4">
        <w:rPr>
          <w:rFonts w:cs="Arial"/>
          <w:sz w:val="32"/>
          <w:szCs w:val="22"/>
        </w:rPr>
        <w:t>CF10 3NQ</w:t>
      </w:r>
    </w:p>
    <w:p w14:paraId="25336513" w14:textId="77777777" w:rsidR="005E77B0" w:rsidRPr="003518C4" w:rsidRDefault="005E77B0" w:rsidP="005E77B0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</w:p>
    <w:p w14:paraId="767ED703" w14:textId="77777777" w:rsidR="00F057AE" w:rsidRDefault="00186815" w:rsidP="00C15FF6">
      <w:pPr>
        <w:spacing w:after="1440"/>
        <w:ind w:left="1985"/>
        <w:rPr>
          <w:color w:val="0000FF" w:themeColor="hyperlink"/>
          <w:sz w:val="32"/>
          <w:szCs w:val="22"/>
          <w:u w:val="single"/>
        </w:rPr>
      </w:pPr>
      <w:r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2816" behindDoc="0" locked="0" layoutInCell="1" allowOverlap="1" wp14:anchorId="3C08A3A1" wp14:editId="55C21A69">
            <wp:simplePos x="0" y="0"/>
            <wp:positionH relativeFrom="column">
              <wp:posOffset>-1358900</wp:posOffset>
            </wp:positionH>
            <wp:positionV relativeFrom="paragraph">
              <wp:posOffset>865505</wp:posOffset>
            </wp:positionV>
            <wp:extent cx="1094105" cy="101727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AE" w:rsidRPr="003518C4">
        <w:rPr>
          <w:rFonts w:cs="Arial"/>
          <w:sz w:val="32"/>
          <w:szCs w:val="22"/>
        </w:rPr>
        <w:t xml:space="preserve">Email: </w:t>
      </w:r>
      <w:hyperlink r:id="rId29" w:history="1">
        <w:r w:rsidR="00F057AE" w:rsidRPr="003518C4">
          <w:rPr>
            <w:color w:val="0000FF" w:themeColor="hyperlink"/>
            <w:sz w:val="32"/>
            <w:szCs w:val="22"/>
            <w:u w:val="single"/>
          </w:rPr>
          <w:t>Data.ProtectionOfficer@gov.wales</w:t>
        </w:r>
      </w:hyperlink>
    </w:p>
    <w:p w14:paraId="7B0B75F0" w14:textId="77777777" w:rsidR="00F057AE" w:rsidRPr="003518C4" w:rsidRDefault="00F057AE" w:rsidP="00186815">
      <w:pPr>
        <w:tabs>
          <w:tab w:val="left" w:pos="0"/>
        </w:tabs>
        <w:spacing w:after="480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 xml:space="preserve">You can also contact the </w:t>
      </w:r>
      <w:r w:rsidRPr="005E77B0">
        <w:rPr>
          <w:rFonts w:cs="Arial"/>
          <w:b/>
          <w:sz w:val="32"/>
          <w:szCs w:val="22"/>
        </w:rPr>
        <w:t>Information Commissioner’s Office</w:t>
      </w:r>
      <w:r w:rsidRPr="003518C4">
        <w:rPr>
          <w:rFonts w:cs="Arial"/>
          <w:sz w:val="32"/>
          <w:szCs w:val="22"/>
        </w:rPr>
        <w:t>:</w:t>
      </w:r>
    </w:p>
    <w:p w14:paraId="079D27C5" w14:textId="2DECA7DA" w:rsidR="005E77B0" w:rsidRDefault="005E77B0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3840" behindDoc="0" locked="0" layoutInCell="1" allowOverlap="1" wp14:anchorId="15A92AD8" wp14:editId="6AF021A5">
            <wp:simplePos x="0" y="0"/>
            <wp:positionH relativeFrom="column">
              <wp:posOffset>-308610</wp:posOffset>
            </wp:positionH>
            <wp:positionV relativeFrom="paragraph">
              <wp:posOffset>266065</wp:posOffset>
            </wp:positionV>
            <wp:extent cx="1054735" cy="835025"/>
            <wp:effectExtent l="0" t="0" r="0" b="317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86F1A" w14:textId="3F01A631" w:rsidR="00F057AE" w:rsidRPr="003518C4" w:rsidRDefault="00F057AE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>Wycliffe House</w:t>
      </w:r>
    </w:p>
    <w:p w14:paraId="1B8AF61D" w14:textId="6812A263" w:rsidR="00F057AE" w:rsidRPr="003518C4" w:rsidRDefault="00F057AE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>Water Lane</w:t>
      </w:r>
    </w:p>
    <w:p w14:paraId="3D107CD2" w14:textId="77777777" w:rsidR="00F057AE" w:rsidRPr="003518C4" w:rsidRDefault="00F057AE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>Wilmslow</w:t>
      </w:r>
    </w:p>
    <w:p w14:paraId="3C915D4E" w14:textId="77777777" w:rsidR="00F057AE" w:rsidRPr="003518C4" w:rsidRDefault="00F057AE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>Cheshire</w:t>
      </w:r>
    </w:p>
    <w:p w14:paraId="2FB54B16" w14:textId="77777777" w:rsidR="00F057AE" w:rsidRPr="003518C4" w:rsidRDefault="00186815" w:rsidP="00C15FF6">
      <w:pPr>
        <w:tabs>
          <w:tab w:val="left" w:pos="0"/>
        </w:tabs>
        <w:spacing w:after="600"/>
        <w:ind w:left="1985"/>
        <w:rPr>
          <w:rFonts w:cs="Arial"/>
          <w:sz w:val="32"/>
          <w:szCs w:val="22"/>
        </w:rPr>
      </w:pPr>
      <w:r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4864" behindDoc="0" locked="0" layoutInCell="1" allowOverlap="1" wp14:anchorId="692EE276" wp14:editId="46B2ADCC">
            <wp:simplePos x="0" y="0"/>
            <wp:positionH relativeFrom="column">
              <wp:posOffset>-13335</wp:posOffset>
            </wp:positionH>
            <wp:positionV relativeFrom="paragraph">
              <wp:posOffset>404674</wp:posOffset>
            </wp:positionV>
            <wp:extent cx="650240" cy="74803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AE" w:rsidRPr="003518C4">
        <w:rPr>
          <w:rFonts w:cs="Arial"/>
          <w:sz w:val="32"/>
          <w:szCs w:val="22"/>
        </w:rPr>
        <w:t>SK9 5AF</w:t>
      </w:r>
    </w:p>
    <w:p w14:paraId="590E44FC" w14:textId="5C1538E6" w:rsidR="00F057AE" w:rsidRDefault="005E77B0" w:rsidP="005E77B0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>
        <w:rPr>
          <w:rFonts w:eastAsia="Calibri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85888" behindDoc="0" locked="0" layoutInCell="1" allowOverlap="1" wp14:anchorId="4FC23849" wp14:editId="3534C5CB">
            <wp:simplePos x="0" y="0"/>
            <wp:positionH relativeFrom="column">
              <wp:posOffset>-412750</wp:posOffset>
            </wp:positionH>
            <wp:positionV relativeFrom="paragraph">
              <wp:posOffset>725170</wp:posOffset>
            </wp:positionV>
            <wp:extent cx="1469390" cy="926465"/>
            <wp:effectExtent l="0" t="0" r="0" b="698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AE" w:rsidRPr="003518C4">
        <w:rPr>
          <w:rFonts w:cs="Arial"/>
          <w:sz w:val="32"/>
          <w:szCs w:val="22"/>
        </w:rPr>
        <w:t>Tel: 01625 545745 or 0303 123 1113</w:t>
      </w:r>
    </w:p>
    <w:p w14:paraId="4494C859" w14:textId="77777777" w:rsidR="005E77B0" w:rsidRPr="003518C4" w:rsidRDefault="005E77B0" w:rsidP="00C15FF6">
      <w:pPr>
        <w:tabs>
          <w:tab w:val="left" w:pos="0"/>
        </w:tabs>
        <w:spacing w:after="720"/>
        <w:ind w:left="1985"/>
        <w:rPr>
          <w:rFonts w:cs="Arial"/>
          <w:sz w:val="32"/>
          <w:szCs w:val="22"/>
        </w:rPr>
      </w:pPr>
    </w:p>
    <w:p w14:paraId="13796804" w14:textId="683533E8" w:rsidR="00F057AE" w:rsidRPr="003518C4" w:rsidRDefault="00F057AE" w:rsidP="00152E75">
      <w:pPr>
        <w:tabs>
          <w:tab w:val="left" w:pos="0"/>
        </w:tabs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 xml:space="preserve">Website: </w:t>
      </w:r>
      <w:hyperlink r:id="rId33" w:history="1">
        <w:r w:rsidRPr="003518C4">
          <w:rPr>
            <w:rFonts w:cs="Arial"/>
            <w:color w:val="0000FF" w:themeColor="hyperlink"/>
            <w:sz w:val="32"/>
            <w:szCs w:val="22"/>
            <w:u w:val="single"/>
          </w:rPr>
          <w:t>https://ico.org.uk</w:t>
        </w:r>
      </w:hyperlink>
      <w:r w:rsidRPr="003518C4">
        <w:rPr>
          <w:rFonts w:cs="Arial"/>
          <w:sz w:val="32"/>
          <w:szCs w:val="22"/>
        </w:rPr>
        <w:t xml:space="preserve"> </w:t>
      </w:r>
    </w:p>
    <w:p w14:paraId="70197595" w14:textId="53E7BB2C" w:rsidR="00F057AE" w:rsidRPr="003518C4" w:rsidRDefault="00F057AE" w:rsidP="005E77B0">
      <w:pPr>
        <w:rPr>
          <w:rFonts w:eastAsia="Calibri" w:cs="Times New Roman"/>
          <w:b/>
          <w:sz w:val="40"/>
          <w:szCs w:val="40"/>
        </w:rPr>
      </w:pPr>
    </w:p>
    <w:p w14:paraId="1BC0C7C6" w14:textId="77777777" w:rsidR="007649FA" w:rsidRPr="007649FA" w:rsidRDefault="007649FA" w:rsidP="00152E75">
      <w:pPr>
        <w:spacing w:after="160"/>
        <w:rPr>
          <w:rFonts w:eastAsia="Calibri" w:cs="Times New Roman"/>
          <w:b/>
          <w:sz w:val="48"/>
          <w:szCs w:val="40"/>
        </w:rPr>
      </w:pPr>
      <w:r w:rsidRPr="007649FA">
        <w:rPr>
          <w:rFonts w:eastAsia="Calibri" w:cs="Times New Roman"/>
          <w:b/>
          <w:sz w:val="48"/>
          <w:szCs w:val="40"/>
        </w:rPr>
        <w:lastRenderedPageBreak/>
        <w:t>About you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3"/>
        <w:gridCol w:w="1004"/>
        <w:gridCol w:w="1089"/>
        <w:gridCol w:w="826"/>
        <w:gridCol w:w="3250"/>
      </w:tblGrid>
      <w:tr w:rsidR="007649FA" w:rsidRPr="007649FA" w14:paraId="1D46415F" w14:textId="77777777" w:rsidTr="005E77B0">
        <w:tc>
          <w:tcPr>
            <w:tcW w:w="4077" w:type="dxa"/>
            <w:gridSpan w:val="2"/>
            <w:tcBorders>
              <w:right w:val="single" w:sz="4" w:space="0" w:color="auto"/>
            </w:tcBorders>
            <w:vAlign w:val="center"/>
          </w:tcPr>
          <w:p w14:paraId="4DBCA71C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5963AF24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</w:rPr>
              <w:t>Your name:</w:t>
            </w:r>
          </w:p>
          <w:p w14:paraId="6042ED57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  <w:tc>
          <w:tcPr>
            <w:tcW w:w="5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806B7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14:paraId="6BC0FF9D" w14:textId="77777777" w:rsidTr="005E77B0">
        <w:tc>
          <w:tcPr>
            <w:tcW w:w="4077" w:type="dxa"/>
            <w:gridSpan w:val="2"/>
            <w:vAlign w:val="center"/>
          </w:tcPr>
          <w:p w14:paraId="2B469768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  <w:tc>
          <w:tcPr>
            <w:tcW w:w="516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2B3C9C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14:paraId="11B9C54C" w14:textId="77777777" w:rsidTr="005E77B0">
        <w:tc>
          <w:tcPr>
            <w:tcW w:w="4077" w:type="dxa"/>
            <w:gridSpan w:val="2"/>
            <w:tcBorders>
              <w:right w:val="single" w:sz="4" w:space="0" w:color="auto"/>
            </w:tcBorders>
            <w:vAlign w:val="center"/>
          </w:tcPr>
          <w:p w14:paraId="661B2D28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BA052F0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</w:rPr>
              <w:t>The organisation you are answering for or with:</w:t>
            </w:r>
          </w:p>
          <w:p w14:paraId="109AA140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  <w:tc>
          <w:tcPr>
            <w:tcW w:w="5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8C27C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14:paraId="65404FB8" w14:textId="77777777" w:rsidTr="005E77B0">
        <w:tc>
          <w:tcPr>
            <w:tcW w:w="4077" w:type="dxa"/>
            <w:gridSpan w:val="2"/>
            <w:vAlign w:val="center"/>
          </w:tcPr>
          <w:p w14:paraId="1ED2BB92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  <w:tc>
          <w:tcPr>
            <w:tcW w:w="516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72840B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14:paraId="1E48CB43" w14:textId="77777777" w:rsidTr="005E77B0">
        <w:tc>
          <w:tcPr>
            <w:tcW w:w="4077" w:type="dxa"/>
            <w:gridSpan w:val="2"/>
            <w:tcBorders>
              <w:right w:val="single" w:sz="4" w:space="0" w:color="auto"/>
            </w:tcBorders>
            <w:vAlign w:val="center"/>
          </w:tcPr>
          <w:p w14:paraId="6F3F28BF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650B1E98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</w:rPr>
              <w:t>Your email</w:t>
            </w:r>
            <w:r w:rsidRPr="003518C4">
              <w:rPr>
                <w:rFonts w:ascii="Century Gothic" w:eastAsia="Calibri" w:hAnsi="Century Gothic" w:cs="Times New Roman"/>
                <w:sz w:val="32"/>
                <w:szCs w:val="32"/>
              </w:rPr>
              <w:t xml:space="preserve"> address:</w:t>
            </w:r>
          </w:p>
          <w:p w14:paraId="76A1AD1E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  <w:tc>
          <w:tcPr>
            <w:tcW w:w="5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B5A6D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14:paraId="1CCC66C5" w14:textId="77777777" w:rsidTr="005E77B0">
        <w:tc>
          <w:tcPr>
            <w:tcW w:w="4077" w:type="dxa"/>
            <w:gridSpan w:val="2"/>
            <w:vAlign w:val="center"/>
          </w:tcPr>
          <w:p w14:paraId="69AA7DA3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  <w:tc>
          <w:tcPr>
            <w:tcW w:w="516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A2CE2D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14:paraId="0DA627F6" w14:textId="77777777" w:rsidTr="005E77B0">
        <w:trPr>
          <w:trHeight w:val="2583"/>
        </w:trPr>
        <w:tc>
          <w:tcPr>
            <w:tcW w:w="4077" w:type="dxa"/>
            <w:gridSpan w:val="2"/>
            <w:tcBorders>
              <w:right w:val="single" w:sz="4" w:space="0" w:color="auto"/>
            </w:tcBorders>
            <w:vAlign w:val="center"/>
          </w:tcPr>
          <w:p w14:paraId="688F65E9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</w:rPr>
              <w:t>Your address:</w:t>
            </w:r>
          </w:p>
          <w:p w14:paraId="60458D62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  <w:tc>
          <w:tcPr>
            <w:tcW w:w="5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DDE76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15C4A5B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C9D57B4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7B3A7BA3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14:paraId="3AFF0ACF" w14:textId="77777777" w:rsidTr="005E77B0">
        <w:tc>
          <w:tcPr>
            <w:tcW w:w="4077" w:type="dxa"/>
            <w:gridSpan w:val="2"/>
            <w:vAlign w:val="center"/>
          </w:tcPr>
          <w:p w14:paraId="3A57B2B4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  <w:tc>
          <w:tcPr>
            <w:tcW w:w="5165" w:type="dxa"/>
            <w:gridSpan w:val="3"/>
            <w:tcBorders>
              <w:top w:val="single" w:sz="4" w:space="0" w:color="auto"/>
            </w:tcBorders>
            <w:vAlign w:val="center"/>
          </w:tcPr>
          <w:p w14:paraId="516F6EEB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14:paraId="36584D7F" w14:textId="77777777" w:rsidTr="007649FA">
        <w:tc>
          <w:tcPr>
            <w:tcW w:w="9242" w:type="dxa"/>
            <w:gridSpan w:val="5"/>
            <w:vAlign w:val="center"/>
          </w:tcPr>
          <w:p w14:paraId="654E6E14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CE1EF07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</w:rPr>
              <w:t>Do you want your name and address on the answers we send out?</w:t>
            </w:r>
          </w:p>
          <w:p w14:paraId="529B9963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14:paraId="4E3E8AA0" w14:textId="77777777" w:rsidTr="007649FA">
        <w:tc>
          <w:tcPr>
            <w:tcW w:w="3073" w:type="dxa"/>
            <w:vAlign w:val="center"/>
          </w:tcPr>
          <w:p w14:paraId="74A1D581" w14:textId="77777777" w:rsidR="007649FA" w:rsidRPr="007649FA" w:rsidRDefault="007649FA" w:rsidP="00152E75">
            <w:pPr>
              <w:spacing w:line="276" w:lineRule="auto"/>
              <w:jc w:val="right"/>
              <w:rPr>
                <w:rFonts w:ascii="Century Gothic" w:eastAsia="Calibri" w:hAnsi="Century Gothic" w:cs="Times New Roman"/>
                <w:sz w:val="32"/>
                <w:szCs w:val="32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</w:rPr>
              <w:t>Yes</w:t>
            </w:r>
          </w:p>
        </w:tc>
        <w:sdt>
          <w:sdtPr>
            <w:rPr>
              <w:rFonts w:eastAsia="Calibri" w:cs="Times New Roman"/>
              <w:b/>
              <w:sz w:val="44"/>
              <w:szCs w:val="32"/>
            </w:rPr>
            <w:id w:val="328565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3" w:type="dxa"/>
                <w:gridSpan w:val="2"/>
                <w:vAlign w:val="center"/>
              </w:tcPr>
              <w:p w14:paraId="7F88A3EE" w14:textId="77777777" w:rsidR="007649FA" w:rsidRPr="007649FA" w:rsidRDefault="007649FA" w:rsidP="00152E75">
                <w:pPr>
                  <w:spacing w:line="276" w:lineRule="auto"/>
                  <w:rPr>
                    <w:rFonts w:ascii="Century Gothic" w:eastAsia="Calibri" w:hAnsi="Century Gothic" w:cs="Times New Roman"/>
                    <w:sz w:val="32"/>
                    <w:szCs w:val="32"/>
                  </w:rPr>
                </w:pPr>
                <w:r w:rsidRPr="007649FA">
                  <w:rPr>
                    <w:rFonts w:ascii="MS Gothic" w:eastAsia="MS Gothic" w:hAnsi="MS Gothic" w:cs="MS Gothic" w:hint="eastAsia"/>
                    <w:b/>
                    <w:sz w:val="44"/>
                    <w:szCs w:val="32"/>
                  </w:rPr>
                  <w:t>☐</w:t>
                </w:r>
              </w:p>
            </w:tc>
          </w:sdtContent>
        </w:sdt>
        <w:tc>
          <w:tcPr>
            <w:tcW w:w="826" w:type="dxa"/>
            <w:vAlign w:val="center"/>
          </w:tcPr>
          <w:p w14:paraId="3805DB38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</w:rPr>
              <w:t>No</w:t>
            </w:r>
          </w:p>
        </w:tc>
        <w:sdt>
          <w:sdtPr>
            <w:rPr>
              <w:rFonts w:eastAsia="Calibri" w:cs="Times New Roman"/>
              <w:b/>
              <w:sz w:val="44"/>
              <w:szCs w:val="32"/>
            </w:rPr>
            <w:id w:val="-75282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50" w:type="dxa"/>
                <w:vAlign w:val="center"/>
              </w:tcPr>
              <w:p w14:paraId="53B7D3A0" w14:textId="77777777" w:rsidR="007649FA" w:rsidRPr="007649FA" w:rsidRDefault="007649FA" w:rsidP="00152E75">
                <w:pPr>
                  <w:spacing w:line="276" w:lineRule="auto"/>
                  <w:rPr>
                    <w:rFonts w:ascii="Century Gothic" w:eastAsia="Calibri" w:hAnsi="Century Gothic" w:cs="Times New Roman"/>
                    <w:sz w:val="32"/>
                    <w:szCs w:val="32"/>
                  </w:rPr>
                </w:pPr>
                <w:r w:rsidRPr="007649FA">
                  <w:rPr>
                    <w:rFonts w:ascii="MS Gothic" w:eastAsia="MS Gothic" w:hAnsi="MS Gothic" w:cs="MS Gothic" w:hint="eastAsia"/>
                    <w:b/>
                    <w:sz w:val="44"/>
                    <w:szCs w:val="32"/>
                  </w:rPr>
                  <w:t>☐</w:t>
                </w:r>
              </w:p>
            </w:tc>
          </w:sdtContent>
        </w:sdt>
      </w:tr>
    </w:tbl>
    <w:p w14:paraId="5058EC5F" w14:textId="77777777" w:rsidR="007649FA" w:rsidRPr="007649FA" w:rsidRDefault="007649FA" w:rsidP="00152E75">
      <w:pPr>
        <w:spacing w:after="160"/>
        <w:rPr>
          <w:rFonts w:eastAsia="Calibri" w:cs="Times New Roman"/>
          <w:sz w:val="32"/>
          <w:szCs w:val="32"/>
        </w:rPr>
      </w:pPr>
    </w:p>
    <w:p w14:paraId="7E70E6F4" w14:textId="77777777" w:rsidR="007649FA" w:rsidRPr="007649FA" w:rsidRDefault="007649FA" w:rsidP="00152E75">
      <w:pPr>
        <w:spacing w:after="160"/>
        <w:rPr>
          <w:rFonts w:eastAsia="Calibri" w:cs="Times New Roman"/>
          <w:sz w:val="32"/>
          <w:szCs w:val="32"/>
        </w:rPr>
      </w:pPr>
    </w:p>
    <w:p w14:paraId="4C5914CD" w14:textId="77777777" w:rsidR="002D35C0" w:rsidRPr="002D35C0" w:rsidRDefault="007649FA" w:rsidP="002D35C0">
      <w:pPr>
        <w:rPr>
          <w:rFonts w:eastAsia="Calibri" w:cs="Times New Roman"/>
          <w:b/>
          <w:sz w:val="48"/>
          <w:szCs w:val="32"/>
        </w:rPr>
      </w:pPr>
      <w:r w:rsidRPr="003518C4">
        <w:rPr>
          <w:rFonts w:eastAsiaTheme="majorEastAsia" w:cstheme="majorBidi"/>
          <w:b/>
          <w:bCs/>
          <w:color w:val="1F497D" w:themeColor="text2"/>
          <w:sz w:val="48"/>
          <w:szCs w:val="26"/>
        </w:rPr>
        <w:br w:type="page"/>
      </w:r>
      <w:bookmarkEnd w:id="0"/>
      <w:r w:rsidRPr="007649FA">
        <w:rPr>
          <w:rFonts w:eastAsia="Calibri" w:cs="Times New Roman"/>
          <w:b/>
          <w:sz w:val="48"/>
          <w:szCs w:val="32"/>
        </w:rPr>
        <w:lastRenderedPageBreak/>
        <w:t>Questions</w:t>
      </w:r>
    </w:p>
    <w:p w14:paraId="107FE78C" w14:textId="60F77099" w:rsidR="002D35C0" w:rsidRDefault="00861E52" w:rsidP="002D35C0">
      <w:pPr>
        <w:spacing w:after="160"/>
        <w:rPr>
          <w:rFonts w:eastAsia="Calibri" w:cs="Times New Roman"/>
          <w:b/>
          <w:color w:val="000000" w:themeColor="text1"/>
          <w:sz w:val="40"/>
          <w:szCs w:val="40"/>
        </w:rPr>
      </w:pPr>
      <w:r>
        <w:rPr>
          <w:rFonts w:eastAsia="Calibri" w:cs="Times New Roman"/>
          <w:b/>
          <w:sz w:val="40"/>
          <w:szCs w:val="40"/>
        </w:rPr>
        <w:t xml:space="preserve">Keeping children safe from </w:t>
      </w:r>
      <w:r w:rsidR="005E77B0">
        <w:rPr>
          <w:rFonts w:eastAsia="Calibri" w:cs="Times New Roman"/>
          <w:b/>
          <w:color w:val="000000" w:themeColor="text1"/>
          <w:sz w:val="40"/>
          <w:szCs w:val="40"/>
        </w:rPr>
        <w:t>c</w:t>
      </w:r>
      <w:r w:rsidRPr="00DC15DD">
        <w:rPr>
          <w:rFonts w:eastAsia="Calibri" w:cs="Times New Roman"/>
          <w:b/>
          <w:color w:val="000000" w:themeColor="text1"/>
          <w:sz w:val="40"/>
          <w:szCs w:val="40"/>
        </w:rPr>
        <w:t xml:space="preserve">hild </w:t>
      </w:r>
      <w:r w:rsidR="005E77B0">
        <w:rPr>
          <w:rFonts w:eastAsia="Calibri" w:cs="Times New Roman"/>
          <w:b/>
          <w:color w:val="000000" w:themeColor="text1"/>
          <w:sz w:val="40"/>
          <w:szCs w:val="40"/>
        </w:rPr>
        <w:t>s</w:t>
      </w:r>
      <w:r w:rsidRPr="00DC15DD">
        <w:rPr>
          <w:rFonts w:eastAsia="Calibri" w:cs="Times New Roman"/>
          <w:b/>
          <w:color w:val="000000" w:themeColor="text1"/>
          <w:sz w:val="40"/>
          <w:szCs w:val="40"/>
        </w:rPr>
        <w:t xml:space="preserve">exual </w:t>
      </w:r>
      <w:r w:rsidR="005E77B0">
        <w:rPr>
          <w:rFonts w:eastAsia="Calibri" w:cs="Times New Roman"/>
          <w:b/>
          <w:color w:val="000000" w:themeColor="text1"/>
          <w:sz w:val="40"/>
          <w:szCs w:val="40"/>
        </w:rPr>
        <w:t>e</w:t>
      </w:r>
      <w:r w:rsidRPr="00DC15DD">
        <w:rPr>
          <w:rFonts w:eastAsia="Calibri" w:cs="Times New Roman"/>
          <w:b/>
          <w:color w:val="000000" w:themeColor="text1"/>
          <w:sz w:val="40"/>
          <w:szCs w:val="40"/>
        </w:rPr>
        <w:t>xploitation</w:t>
      </w:r>
    </w:p>
    <w:p w14:paraId="7289BC6C" w14:textId="77777777" w:rsidR="005E77B0" w:rsidRPr="00861E52" w:rsidRDefault="005E77B0" w:rsidP="005E77B0">
      <w:pPr>
        <w:spacing w:after="0"/>
        <w:rPr>
          <w:rFonts w:eastAsia="Calibri" w:cs="Times New Roman"/>
          <w:b/>
          <w:color w:val="0070C0"/>
          <w:sz w:val="40"/>
          <w:szCs w:val="40"/>
        </w:rPr>
      </w:pPr>
    </w:p>
    <w:p w14:paraId="3460048A" w14:textId="6130B3FF" w:rsidR="002D35C0" w:rsidRPr="00D26E1C" w:rsidRDefault="007649FA" w:rsidP="0056760B">
      <w:pPr>
        <w:spacing w:after="160"/>
        <w:ind w:right="-188"/>
        <w:rPr>
          <w:rFonts w:eastAsia="Calibri" w:cs="Times New Roman"/>
          <w:b/>
          <w:color w:val="7030A0"/>
          <w:sz w:val="32"/>
          <w:szCs w:val="32"/>
        </w:rPr>
      </w:pPr>
      <w:bookmarkStart w:id="4" w:name="_Hlk9338419"/>
      <w:r w:rsidRPr="00D26E1C">
        <w:rPr>
          <w:rFonts w:eastAsia="Calibri" w:cs="Times New Roman"/>
          <w:b/>
          <w:color w:val="7030A0"/>
          <w:sz w:val="32"/>
          <w:szCs w:val="32"/>
        </w:rPr>
        <w:t xml:space="preserve">Please </w:t>
      </w:r>
      <w:r w:rsidR="005E77B0" w:rsidRPr="00D26E1C">
        <w:rPr>
          <w:rFonts w:eastAsia="Calibri" w:cs="Times New Roman"/>
          <w:b/>
          <w:color w:val="7030A0"/>
          <w:sz w:val="32"/>
          <w:szCs w:val="32"/>
        </w:rPr>
        <w:t>look at pages 6, 7 and 8</w:t>
      </w:r>
      <w:r w:rsidR="00861E52" w:rsidRPr="00D26E1C">
        <w:rPr>
          <w:rFonts w:eastAsia="Calibri" w:cs="Times New Roman"/>
          <w:b/>
          <w:color w:val="7030A0"/>
          <w:sz w:val="32"/>
          <w:szCs w:val="32"/>
        </w:rPr>
        <w:t xml:space="preserve"> of</w:t>
      </w:r>
      <w:r w:rsidRPr="00D26E1C">
        <w:rPr>
          <w:rFonts w:eastAsia="Calibri" w:cs="Times New Roman"/>
          <w:b/>
          <w:color w:val="7030A0"/>
          <w:sz w:val="32"/>
          <w:szCs w:val="32"/>
        </w:rPr>
        <w:t xml:space="preserve"> the main document</w:t>
      </w:r>
      <w:bookmarkEnd w:id="4"/>
      <w:r w:rsidRPr="00D26E1C">
        <w:rPr>
          <w:rFonts w:eastAsia="Calibri" w:cs="Times New Roman"/>
          <w:b/>
          <w:color w:val="7030A0"/>
          <w:sz w:val="32"/>
          <w:szCs w:val="32"/>
        </w:rPr>
        <w:t>.</w:t>
      </w:r>
    </w:p>
    <w:p w14:paraId="03246463" w14:textId="77777777" w:rsidR="005E77B0" w:rsidRPr="00EC7983" w:rsidRDefault="005E77B0" w:rsidP="0056760B">
      <w:pPr>
        <w:spacing w:after="160"/>
        <w:ind w:right="-188"/>
        <w:rPr>
          <w:rFonts w:eastAsia="Calibri" w:cs="Times New Roman"/>
          <w:color w:val="002060"/>
          <w:sz w:val="32"/>
          <w:szCs w:val="32"/>
        </w:rPr>
      </w:pPr>
    </w:p>
    <w:p w14:paraId="629AF9CC" w14:textId="21D667A5" w:rsidR="007649FA" w:rsidRDefault="00BB2B79" w:rsidP="00D26E1C">
      <w:pPr>
        <w:numPr>
          <w:ilvl w:val="0"/>
          <w:numId w:val="3"/>
        </w:numPr>
        <w:spacing w:after="160" w:line="240" w:lineRule="auto"/>
        <w:ind w:left="284" w:hanging="284"/>
        <w:contextualSpacing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 xml:space="preserve">Do you think the </w:t>
      </w:r>
      <w:r w:rsidR="00861E52">
        <w:rPr>
          <w:rFonts w:eastAsia="Calibri" w:cs="Times New Roman"/>
          <w:b/>
          <w:sz w:val="32"/>
          <w:szCs w:val="32"/>
        </w:rPr>
        <w:t xml:space="preserve">way we described </w:t>
      </w:r>
      <w:r w:rsidR="00861E52" w:rsidRPr="005E77B0">
        <w:rPr>
          <w:rFonts w:eastAsia="Calibri" w:cs="Times New Roman"/>
          <w:b/>
          <w:color w:val="0070C0"/>
          <w:sz w:val="32"/>
          <w:szCs w:val="32"/>
        </w:rPr>
        <w:t xml:space="preserve">child sexual exploitation </w:t>
      </w:r>
      <w:r w:rsidR="00861E52">
        <w:rPr>
          <w:rFonts w:eastAsia="Calibri" w:cs="Times New Roman"/>
          <w:b/>
          <w:sz w:val="32"/>
          <w:szCs w:val="32"/>
        </w:rPr>
        <w:t>is clear?</w:t>
      </w:r>
    </w:p>
    <w:p w14:paraId="290E7F2F" w14:textId="77777777" w:rsidR="005E77B0" w:rsidRDefault="005E77B0" w:rsidP="005E77B0">
      <w:pPr>
        <w:spacing w:after="160" w:line="240" w:lineRule="auto"/>
        <w:ind w:left="567"/>
        <w:contextualSpacing/>
        <w:rPr>
          <w:rFonts w:eastAsia="Calibri" w:cs="Times New Roman"/>
          <w:b/>
          <w:sz w:val="32"/>
          <w:szCs w:val="32"/>
        </w:rPr>
      </w:pPr>
    </w:p>
    <w:p w14:paraId="6E6DF4E0" w14:textId="77777777" w:rsidR="00BB2B79" w:rsidRDefault="00BB2B79" w:rsidP="00BB2B79">
      <w:pPr>
        <w:spacing w:after="160" w:line="240" w:lineRule="auto"/>
        <w:ind w:left="567"/>
        <w:contextualSpacing/>
        <w:rPr>
          <w:rFonts w:eastAsia="Calibri" w:cs="Times New Roman"/>
          <w:b/>
          <w:sz w:val="32"/>
          <w:szCs w:val="32"/>
        </w:rPr>
      </w:pPr>
    </w:p>
    <w:tbl>
      <w:tblPr>
        <w:tblStyle w:val="TableGrid2"/>
        <w:tblW w:w="733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8"/>
        <w:gridCol w:w="936"/>
        <w:gridCol w:w="1093"/>
        <w:gridCol w:w="936"/>
        <w:gridCol w:w="1903"/>
        <w:gridCol w:w="936"/>
      </w:tblGrid>
      <w:tr w:rsidR="00DC15DD" w:rsidRPr="007649FA" w14:paraId="3324074F" w14:textId="77777777" w:rsidTr="00DC15DD">
        <w:trPr>
          <w:trHeight w:val="569"/>
          <w:jc w:val="center"/>
        </w:trPr>
        <w:tc>
          <w:tcPr>
            <w:tcW w:w="1528" w:type="dxa"/>
            <w:vAlign w:val="center"/>
          </w:tcPr>
          <w:p w14:paraId="0016B6F7" w14:textId="77777777" w:rsidR="00DC15DD" w:rsidRPr="00EC7983" w:rsidRDefault="00DC15DD" w:rsidP="002931BB">
            <w:pPr>
              <w:rPr>
                <w:rFonts w:eastAsia="Calibri" w:cs="Times New Roman"/>
                <w:sz w:val="32"/>
                <w:szCs w:val="32"/>
                <w:lang w:val="en-US"/>
              </w:rPr>
            </w:pPr>
            <w:r w:rsidRPr="00EC7983">
              <w:rPr>
                <w:rFonts w:eastAsia="Calibri" w:cs="Times New Roman"/>
                <w:sz w:val="32"/>
                <w:szCs w:val="32"/>
                <w:lang w:val="en-US"/>
              </w:rPr>
              <w:t xml:space="preserve">        Yes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515992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0275D702" w14:textId="77777777" w:rsidR="00DC15DD" w:rsidRPr="00BB2B79" w:rsidRDefault="00DC15DD" w:rsidP="002931BB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093" w:type="dxa"/>
            <w:vAlign w:val="center"/>
          </w:tcPr>
          <w:p w14:paraId="7DC620D2" w14:textId="77777777" w:rsidR="00DC15DD" w:rsidRPr="00BB2B79" w:rsidRDefault="00DC15DD" w:rsidP="002931BB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 xml:space="preserve">    No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808715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34E60F85" w14:textId="77777777" w:rsidR="00DC15DD" w:rsidRPr="00BB2B79" w:rsidRDefault="00DC15DD" w:rsidP="002931BB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903" w:type="dxa"/>
            <w:vAlign w:val="center"/>
          </w:tcPr>
          <w:p w14:paraId="78EE32E9" w14:textId="6304C2C1" w:rsidR="00DC15DD" w:rsidRPr="00861E52" w:rsidRDefault="00DC15DD" w:rsidP="005E77B0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 w:rsidRPr="00861E52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Not</w:t>
            </w: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 xml:space="preserve">   </w:t>
            </w:r>
            <w:r w:rsidR="005E77B0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s</w:t>
            </w: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ure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875315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65240D6D" w14:textId="77777777" w:rsidR="00DC15DD" w:rsidRPr="00BB2B79" w:rsidRDefault="00DC15DD" w:rsidP="002931BB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79C39311" w14:textId="77777777" w:rsidR="00D26E1C" w:rsidRDefault="006A4B86" w:rsidP="00861E52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</w:rPr>
      </w:pPr>
      <w:bookmarkStart w:id="5" w:name="_Hlk9340169"/>
      <w:r>
        <w:rPr>
          <w:rFonts w:eastAsia="Calibri" w:cs="Times New Roman"/>
          <w:b/>
          <w:sz w:val="32"/>
          <w:szCs w:val="32"/>
        </w:rPr>
        <w:t xml:space="preserve">  </w:t>
      </w:r>
    </w:p>
    <w:p w14:paraId="782E2DDD" w14:textId="5EEDDE2C" w:rsidR="007649FA" w:rsidRPr="00861E52" w:rsidRDefault="00861E52" w:rsidP="00861E52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Is there anything you want to say about this?</w:t>
      </w:r>
      <w:r w:rsidR="00470CB7" w:rsidRPr="00861E52">
        <w:rPr>
          <w:rFonts w:eastAsia="Calibri" w:cs="Times New Roman"/>
          <w:b/>
          <w:sz w:val="32"/>
          <w:szCs w:val="32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B2B79" w:rsidRPr="007649FA" w14:paraId="344453C1" w14:textId="77777777" w:rsidTr="002D35C0">
        <w:trPr>
          <w:trHeight w:val="2316"/>
        </w:trPr>
        <w:tc>
          <w:tcPr>
            <w:tcW w:w="9214" w:type="dxa"/>
          </w:tcPr>
          <w:p w14:paraId="1EA263B5" w14:textId="5F3F962C" w:rsidR="00BB2B79" w:rsidRPr="007649FA" w:rsidRDefault="00BB2B79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475B714" w14:textId="77777777" w:rsidR="00BB2B79" w:rsidRDefault="00BB2B79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22FD4A84" w14:textId="77777777" w:rsidR="00D26E1C" w:rsidRDefault="00D26E1C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6A207208" w14:textId="77777777" w:rsidR="00D26E1C" w:rsidRDefault="00D26E1C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56D7EA4C" w14:textId="77777777" w:rsidR="00D26E1C" w:rsidRPr="007649FA" w:rsidRDefault="00D26E1C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bookmarkEnd w:id="5"/>
    </w:tbl>
    <w:p w14:paraId="4CF9F27D" w14:textId="77777777" w:rsidR="005E77B0" w:rsidRDefault="005E77B0" w:rsidP="00BB2B79">
      <w:pPr>
        <w:spacing w:after="160"/>
        <w:rPr>
          <w:rFonts w:eastAsia="Calibri" w:cs="Times New Roman"/>
          <w:color w:val="002060"/>
          <w:sz w:val="32"/>
          <w:szCs w:val="32"/>
        </w:rPr>
      </w:pPr>
    </w:p>
    <w:p w14:paraId="7C5F43C6" w14:textId="77777777" w:rsidR="005E77B0" w:rsidRDefault="005E77B0">
      <w:pPr>
        <w:rPr>
          <w:rFonts w:eastAsia="Calibri" w:cs="Times New Roman"/>
          <w:color w:val="002060"/>
          <w:sz w:val="32"/>
          <w:szCs w:val="32"/>
        </w:rPr>
      </w:pPr>
      <w:r>
        <w:rPr>
          <w:rFonts w:eastAsia="Calibri" w:cs="Times New Roman"/>
          <w:color w:val="002060"/>
          <w:sz w:val="32"/>
          <w:szCs w:val="32"/>
        </w:rPr>
        <w:br w:type="page"/>
      </w:r>
    </w:p>
    <w:p w14:paraId="3C4DED67" w14:textId="15CEC4F1" w:rsidR="002D35C0" w:rsidRPr="00D26E1C" w:rsidRDefault="005E77B0" w:rsidP="00BB2B79">
      <w:pPr>
        <w:spacing w:after="160"/>
        <w:rPr>
          <w:rFonts w:eastAsia="Calibri" w:cs="Times New Roman"/>
          <w:b/>
          <w:color w:val="7030A0"/>
          <w:sz w:val="32"/>
          <w:szCs w:val="32"/>
        </w:rPr>
      </w:pPr>
      <w:r w:rsidRPr="00D26E1C">
        <w:rPr>
          <w:rFonts w:eastAsia="Calibri" w:cs="Times New Roman"/>
          <w:b/>
          <w:color w:val="7030A0"/>
          <w:sz w:val="32"/>
          <w:szCs w:val="32"/>
        </w:rPr>
        <w:lastRenderedPageBreak/>
        <w:t xml:space="preserve">Please look at pages 8, 9 and </w:t>
      </w:r>
      <w:r w:rsidR="00D26E1C" w:rsidRPr="00D26E1C">
        <w:rPr>
          <w:rFonts w:eastAsia="Calibri" w:cs="Times New Roman"/>
          <w:b/>
          <w:color w:val="7030A0"/>
          <w:sz w:val="32"/>
          <w:szCs w:val="32"/>
        </w:rPr>
        <w:t>10</w:t>
      </w:r>
      <w:r w:rsidRPr="00D26E1C">
        <w:rPr>
          <w:rFonts w:eastAsia="Calibri" w:cs="Times New Roman"/>
          <w:b/>
          <w:color w:val="7030A0"/>
          <w:sz w:val="32"/>
          <w:szCs w:val="32"/>
        </w:rPr>
        <w:t xml:space="preserve"> of the main document.</w:t>
      </w:r>
    </w:p>
    <w:p w14:paraId="6DB7F591" w14:textId="77777777" w:rsidR="005E77B0" w:rsidRPr="005E77B0" w:rsidRDefault="005E77B0" w:rsidP="005E77B0">
      <w:pPr>
        <w:spacing w:after="0"/>
        <w:rPr>
          <w:rFonts w:eastAsia="Calibri" w:cs="Times New Roman"/>
          <w:color w:val="002060"/>
          <w:sz w:val="14"/>
          <w:szCs w:val="32"/>
        </w:rPr>
      </w:pPr>
    </w:p>
    <w:p w14:paraId="0A01FD0D" w14:textId="3C4E6030" w:rsidR="00861E52" w:rsidRDefault="00861E52" w:rsidP="00D26E1C">
      <w:pPr>
        <w:pStyle w:val="ListParagraph"/>
        <w:numPr>
          <w:ilvl w:val="0"/>
          <w:numId w:val="3"/>
        </w:numPr>
        <w:spacing w:after="160"/>
        <w:ind w:left="284" w:hanging="284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 xml:space="preserve">Does the document say how to stop </w:t>
      </w:r>
      <w:r w:rsidRPr="00EC7983">
        <w:rPr>
          <w:rFonts w:eastAsia="Calibri" w:cs="Times New Roman"/>
          <w:b/>
          <w:color w:val="0070C0"/>
          <w:sz w:val="32"/>
          <w:szCs w:val="32"/>
        </w:rPr>
        <w:t>child sexual exploitation</w:t>
      </w:r>
      <w:r>
        <w:rPr>
          <w:rFonts w:eastAsia="Calibri" w:cs="Times New Roman"/>
          <w:b/>
          <w:sz w:val="32"/>
          <w:szCs w:val="32"/>
        </w:rPr>
        <w:t xml:space="preserve"> from happening in a clear way?</w:t>
      </w:r>
    </w:p>
    <w:p w14:paraId="4554B86E" w14:textId="77777777" w:rsidR="005E77B0" w:rsidRPr="005E77B0" w:rsidRDefault="005E77B0" w:rsidP="005E77B0">
      <w:pPr>
        <w:pStyle w:val="ListParagraph"/>
        <w:spacing w:after="160"/>
        <w:ind w:left="567"/>
        <w:rPr>
          <w:rFonts w:eastAsia="Calibri" w:cs="Times New Roman"/>
          <w:b/>
          <w:sz w:val="14"/>
          <w:szCs w:val="32"/>
        </w:rPr>
      </w:pPr>
    </w:p>
    <w:p w14:paraId="5CACC512" w14:textId="4A2750B8" w:rsidR="00EC7983" w:rsidRDefault="00EC7983" w:rsidP="005E77B0">
      <w:pPr>
        <w:pStyle w:val="ListParagraph"/>
        <w:spacing w:after="0"/>
        <w:ind w:left="142"/>
        <w:rPr>
          <w:rFonts w:eastAsia="Calibri" w:cs="Times New Roman"/>
          <w:b/>
          <w:sz w:val="32"/>
          <w:szCs w:val="32"/>
        </w:rPr>
      </w:pPr>
    </w:p>
    <w:tbl>
      <w:tblPr>
        <w:tblStyle w:val="TableGrid2"/>
        <w:tblW w:w="733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8"/>
        <w:gridCol w:w="936"/>
        <w:gridCol w:w="1093"/>
        <w:gridCol w:w="936"/>
        <w:gridCol w:w="1903"/>
        <w:gridCol w:w="936"/>
      </w:tblGrid>
      <w:tr w:rsidR="00DC15DD" w:rsidRPr="007649FA" w14:paraId="15D8ADA8" w14:textId="77777777" w:rsidTr="00DC15DD">
        <w:trPr>
          <w:trHeight w:val="569"/>
          <w:jc w:val="center"/>
        </w:trPr>
        <w:tc>
          <w:tcPr>
            <w:tcW w:w="1528" w:type="dxa"/>
            <w:vAlign w:val="center"/>
          </w:tcPr>
          <w:p w14:paraId="52ABD3A1" w14:textId="77777777" w:rsidR="00DC15DD" w:rsidRPr="00EC7983" w:rsidRDefault="00DC15DD" w:rsidP="00EC7983">
            <w:pPr>
              <w:rPr>
                <w:rFonts w:eastAsia="Calibri" w:cs="Times New Roman"/>
                <w:sz w:val="32"/>
                <w:szCs w:val="32"/>
                <w:lang w:val="en-US"/>
              </w:rPr>
            </w:pPr>
            <w:bookmarkStart w:id="6" w:name="_Hlk9340642"/>
            <w:r w:rsidRPr="00EC7983">
              <w:rPr>
                <w:rFonts w:eastAsia="Calibri" w:cs="Times New Roman"/>
                <w:sz w:val="32"/>
                <w:szCs w:val="32"/>
                <w:lang w:val="en-US"/>
              </w:rPr>
              <w:t xml:space="preserve">        Yes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2110390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24E2A0BB" w14:textId="77777777" w:rsidR="00DC15DD" w:rsidRPr="00BB2B79" w:rsidRDefault="00DC15DD" w:rsidP="005B035E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093" w:type="dxa"/>
            <w:vAlign w:val="center"/>
          </w:tcPr>
          <w:p w14:paraId="253CE639" w14:textId="4754E9E6" w:rsidR="00DC15DD" w:rsidRPr="00BB2B79" w:rsidRDefault="00DC15DD" w:rsidP="00DC15DD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 xml:space="preserve">    No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564176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2C58ECB4" w14:textId="77777777" w:rsidR="00DC15DD" w:rsidRPr="00BB2B79" w:rsidRDefault="00DC15DD" w:rsidP="005B035E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903" w:type="dxa"/>
            <w:vAlign w:val="center"/>
          </w:tcPr>
          <w:p w14:paraId="6A7D809E" w14:textId="4231D996" w:rsidR="00DC15DD" w:rsidRPr="00861E52" w:rsidRDefault="00DC15DD" w:rsidP="005B035E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 w:rsidRPr="00861E52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Not</w:t>
            </w:r>
            <w:r w:rsidR="005E77B0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 xml:space="preserve">   s</w:t>
            </w: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ure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1568457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6BBC1552" w14:textId="77777777" w:rsidR="00DC15DD" w:rsidRPr="00BB2B79" w:rsidRDefault="00DC15DD" w:rsidP="005B035E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5E343E6F" w14:textId="77777777" w:rsidR="005E77B0" w:rsidRPr="00D26E1C" w:rsidRDefault="00EC7983" w:rsidP="00EC7983">
      <w:pPr>
        <w:tabs>
          <w:tab w:val="left" w:pos="5090"/>
        </w:tabs>
        <w:spacing w:after="160"/>
        <w:rPr>
          <w:rFonts w:eastAsia="Calibri" w:cs="Times New Roman"/>
          <w:b/>
          <w:sz w:val="22"/>
          <w:szCs w:val="32"/>
        </w:rPr>
      </w:pPr>
      <w:r>
        <w:rPr>
          <w:rFonts w:eastAsia="Calibri" w:cs="Times New Roman"/>
          <w:b/>
          <w:sz w:val="32"/>
          <w:szCs w:val="32"/>
        </w:rPr>
        <w:t xml:space="preserve">  </w:t>
      </w:r>
    </w:p>
    <w:p w14:paraId="348ABFA7" w14:textId="154C0670" w:rsidR="00EC7983" w:rsidRPr="00861E52" w:rsidRDefault="00EC7983" w:rsidP="00EC7983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Is there anything you want to say about this?</w:t>
      </w:r>
      <w:r w:rsidRPr="00861E52">
        <w:rPr>
          <w:rFonts w:eastAsia="Calibri" w:cs="Times New Roman"/>
          <w:b/>
          <w:sz w:val="32"/>
          <w:szCs w:val="32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EC7983" w:rsidRPr="007649FA" w14:paraId="4A681BC4" w14:textId="77777777" w:rsidTr="005B035E">
        <w:trPr>
          <w:trHeight w:val="2316"/>
        </w:trPr>
        <w:tc>
          <w:tcPr>
            <w:tcW w:w="9214" w:type="dxa"/>
          </w:tcPr>
          <w:p w14:paraId="49E7374B" w14:textId="77777777" w:rsidR="00EC7983" w:rsidRPr="007649FA" w:rsidRDefault="00EC7983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464118FA" w14:textId="77777777" w:rsidR="00EC7983" w:rsidRPr="007649FA" w:rsidRDefault="00EC7983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bookmarkEnd w:id="6"/>
    </w:tbl>
    <w:p w14:paraId="0BB0D6E3" w14:textId="77777777" w:rsidR="00DB678F" w:rsidRPr="00D26E1C" w:rsidRDefault="00DB678F" w:rsidP="005E77B0">
      <w:pPr>
        <w:spacing w:after="0"/>
        <w:rPr>
          <w:rFonts w:eastAsia="Calibri" w:cs="Times New Roman"/>
          <w:color w:val="002060"/>
          <w:sz w:val="40"/>
          <w:szCs w:val="32"/>
        </w:rPr>
      </w:pPr>
    </w:p>
    <w:p w14:paraId="209FAF8F" w14:textId="77777777" w:rsidR="005E77B0" w:rsidRPr="005E77B0" w:rsidRDefault="005E77B0" w:rsidP="00983AEB">
      <w:pPr>
        <w:rPr>
          <w:rFonts w:eastAsia="Calibri" w:cs="Times New Roman"/>
          <w:color w:val="002060"/>
          <w:sz w:val="22"/>
          <w:szCs w:val="32"/>
        </w:rPr>
      </w:pPr>
    </w:p>
    <w:p w14:paraId="741E6946" w14:textId="26901137" w:rsidR="006A4B86" w:rsidRPr="00D26E1C" w:rsidRDefault="006A4B86" w:rsidP="00983AEB">
      <w:pPr>
        <w:rPr>
          <w:rFonts w:eastAsia="Calibri" w:cs="Times New Roman"/>
          <w:b/>
          <w:color w:val="7030A0"/>
          <w:sz w:val="32"/>
          <w:szCs w:val="32"/>
        </w:rPr>
      </w:pPr>
      <w:r w:rsidRPr="00D26E1C">
        <w:rPr>
          <w:rFonts w:eastAsia="Calibri" w:cs="Times New Roman"/>
          <w:b/>
          <w:color w:val="7030A0"/>
          <w:sz w:val="32"/>
          <w:szCs w:val="32"/>
        </w:rPr>
        <w:t xml:space="preserve">Please </w:t>
      </w:r>
      <w:r w:rsidR="00D26E1C" w:rsidRPr="00D26E1C">
        <w:rPr>
          <w:rFonts w:eastAsia="Calibri" w:cs="Times New Roman"/>
          <w:b/>
          <w:color w:val="7030A0"/>
          <w:sz w:val="32"/>
          <w:szCs w:val="32"/>
        </w:rPr>
        <w:t xml:space="preserve">look at pages 10 </w:t>
      </w:r>
      <w:r w:rsidRPr="00D26E1C">
        <w:rPr>
          <w:rFonts w:eastAsia="Calibri" w:cs="Times New Roman"/>
          <w:b/>
          <w:color w:val="7030A0"/>
          <w:sz w:val="32"/>
          <w:szCs w:val="32"/>
        </w:rPr>
        <w:t>and</w:t>
      </w:r>
      <w:r w:rsidR="00D26E1C" w:rsidRPr="00D26E1C">
        <w:rPr>
          <w:rFonts w:eastAsia="Calibri" w:cs="Times New Roman"/>
          <w:b/>
          <w:color w:val="7030A0"/>
          <w:sz w:val="32"/>
          <w:szCs w:val="32"/>
        </w:rPr>
        <w:t xml:space="preserve"> 11</w:t>
      </w:r>
      <w:r w:rsidRPr="00D26E1C">
        <w:rPr>
          <w:rFonts w:eastAsia="Calibri" w:cs="Times New Roman"/>
          <w:b/>
          <w:color w:val="7030A0"/>
          <w:sz w:val="32"/>
          <w:szCs w:val="32"/>
        </w:rPr>
        <w:t xml:space="preserve"> of the main document.</w:t>
      </w:r>
    </w:p>
    <w:p w14:paraId="291ED59F" w14:textId="77777777" w:rsidR="005E77B0" w:rsidRPr="005E77B0" w:rsidRDefault="005E77B0" w:rsidP="005E77B0">
      <w:pPr>
        <w:spacing w:after="0"/>
        <w:rPr>
          <w:rFonts w:eastAsia="Calibri" w:cs="Times New Roman"/>
          <w:color w:val="002060"/>
          <w:sz w:val="18"/>
          <w:szCs w:val="32"/>
        </w:rPr>
      </w:pPr>
    </w:p>
    <w:p w14:paraId="124DDDB8" w14:textId="44C8C0A8" w:rsidR="006A4B86" w:rsidRDefault="006A4B86" w:rsidP="00D26E1C">
      <w:pPr>
        <w:pStyle w:val="ListParagraph"/>
        <w:numPr>
          <w:ilvl w:val="0"/>
          <w:numId w:val="3"/>
        </w:numPr>
        <w:ind w:left="284" w:hanging="284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Does this part say what staff need to do if they are worried a child</w:t>
      </w:r>
      <w:r w:rsidR="00DC15DD">
        <w:rPr>
          <w:rFonts w:eastAsia="Calibri" w:cs="Times New Roman"/>
          <w:b/>
          <w:sz w:val="32"/>
          <w:szCs w:val="32"/>
        </w:rPr>
        <w:t xml:space="preserve"> is</w:t>
      </w:r>
      <w:r>
        <w:rPr>
          <w:rFonts w:eastAsia="Calibri" w:cs="Times New Roman"/>
          <w:b/>
          <w:sz w:val="32"/>
          <w:szCs w:val="32"/>
        </w:rPr>
        <w:t xml:space="preserve"> at risk in a clear way?</w:t>
      </w:r>
    </w:p>
    <w:p w14:paraId="276DC360" w14:textId="77777777" w:rsidR="00EC7983" w:rsidRPr="005E77B0" w:rsidRDefault="00EC7983" w:rsidP="00EC7983">
      <w:pPr>
        <w:pStyle w:val="ListParagraph"/>
        <w:rPr>
          <w:rFonts w:eastAsia="Calibri" w:cs="Times New Roman"/>
          <w:b/>
          <w:sz w:val="22"/>
          <w:szCs w:val="32"/>
        </w:rPr>
      </w:pPr>
    </w:p>
    <w:tbl>
      <w:tblPr>
        <w:tblStyle w:val="TableGrid2"/>
        <w:tblW w:w="97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9"/>
        <w:gridCol w:w="936"/>
        <w:gridCol w:w="1093"/>
        <w:gridCol w:w="936"/>
        <w:gridCol w:w="1900"/>
        <w:gridCol w:w="936"/>
        <w:gridCol w:w="1461"/>
        <w:gridCol w:w="958"/>
      </w:tblGrid>
      <w:tr w:rsidR="00EC7983" w:rsidRPr="007649FA" w14:paraId="79A6B829" w14:textId="77777777" w:rsidTr="005E77B0">
        <w:trPr>
          <w:trHeight w:val="569"/>
          <w:jc w:val="center"/>
        </w:trPr>
        <w:tc>
          <w:tcPr>
            <w:tcW w:w="1598" w:type="dxa"/>
            <w:vAlign w:val="center"/>
          </w:tcPr>
          <w:p w14:paraId="078211F3" w14:textId="77777777" w:rsidR="00EC7983" w:rsidRPr="00EC7983" w:rsidRDefault="00EC7983" w:rsidP="00EC7983">
            <w:pPr>
              <w:rPr>
                <w:rFonts w:eastAsia="Calibri" w:cs="Times New Roman"/>
                <w:sz w:val="32"/>
                <w:szCs w:val="32"/>
                <w:lang w:val="en-US"/>
              </w:rPr>
            </w:pPr>
            <w:r w:rsidRPr="00EC7983">
              <w:rPr>
                <w:rFonts w:eastAsia="Calibri" w:cs="Times New Roman"/>
                <w:sz w:val="32"/>
                <w:szCs w:val="32"/>
                <w:lang w:val="en-US"/>
              </w:rPr>
              <w:t xml:space="preserve">        Yes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632008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23F75A7D" w14:textId="77777777" w:rsidR="00EC7983" w:rsidRPr="00BB2B79" w:rsidRDefault="00EC7983" w:rsidP="005B035E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32" w:type="dxa"/>
            <w:vAlign w:val="center"/>
          </w:tcPr>
          <w:p w14:paraId="635744A0" w14:textId="7849FD61" w:rsidR="00EC7983" w:rsidRPr="00BB2B79" w:rsidRDefault="00EC7983" w:rsidP="005E77B0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No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1528599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25F09873" w14:textId="77777777" w:rsidR="00EC7983" w:rsidRPr="00BB2B79" w:rsidRDefault="00EC7983" w:rsidP="005E77B0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997" w:type="dxa"/>
            <w:vAlign w:val="center"/>
          </w:tcPr>
          <w:p w14:paraId="1A1543F4" w14:textId="566AF68F" w:rsidR="00EC7983" w:rsidRPr="00861E52" w:rsidRDefault="00EC7983" w:rsidP="005E77B0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 w:rsidRPr="00861E52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Not</w:t>
            </w:r>
            <w:r w:rsidR="005E77B0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 xml:space="preserve"> sure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1927921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1" w:type="dxa"/>
                <w:vAlign w:val="center"/>
              </w:tcPr>
              <w:p w14:paraId="3CDCA8C1" w14:textId="77777777" w:rsidR="00EC7983" w:rsidRPr="00BB2B79" w:rsidRDefault="00EC7983" w:rsidP="005B035E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574" w:type="dxa"/>
            <w:vAlign w:val="center"/>
          </w:tcPr>
          <w:p w14:paraId="7842C808" w14:textId="77777777" w:rsidR="00EC7983" w:rsidRPr="00BB2B79" w:rsidRDefault="00EC7983" w:rsidP="005B035E">
            <w:pPr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</w:p>
        </w:tc>
        <w:tc>
          <w:tcPr>
            <w:tcW w:w="1025" w:type="dxa"/>
            <w:vAlign w:val="center"/>
          </w:tcPr>
          <w:p w14:paraId="3500C588" w14:textId="77777777" w:rsidR="00EC7983" w:rsidRPr="007649FA" w:rsidRDefault="00EC7983" w:rsidP="005B035E">
            <w:pPr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</w:p>
        </w:tc>
      </w:tr>
    </w:tbl>
    <w:p w14:paraId="1EF5F1FB" w14:textId="77777777" w:rsidR="005E77B0" w:rsidRPr="00D26E1C" w:rsidRDefault="005E77B0" w:rsidP="00EC7983">
      <w:pPr>
        <w:tabs>
          <w:tab w:val="left" w:pos="5090"/>
        </w:tabs>
        <w:spacing w:after="160"/>
        <w:rPr>
          <w:rFonts w:eastAsia="Calibri" w:cs="Times New Roman"/>
          <w:b/>
          <w:sz w:val="22"/>
          <w:szCs w:val="32"/>
        </w:rPr>
      </w:pPr>
    </w:p>
    <w:p w14:paraId="0BF40139" w14:textId="77777777" w:rsidR="00EC7983" w:rsidRPr="00861E52" w:rsidRDefault="00EC7983" w:rsidP="00EC7983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 xml:space="preserve">  Is there anything you want to say about this?</w:t>
      </w:r>
      <w:r w:rsidRPr="00861E52">
        <w:rPr>
          <w:rFonts w:eastAsia="Calibri" w:cs="Times New Roman"/>
          <w:b/>
          <w:sz w:val="32"/>
          <w:szCs w:val="32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EC7983" w:rsidRPr="007649FA" w14:paraId="0939C407" w14:textId="77777777" w:rsidTr="005B035E">
        <w:trPr>
          <w:trHeight w:val="2316"/>
        </w:trPr>
        <w:tc>
          <w:tcPr>
            <w:tcW w:w="9214" w:type="dxa"/>
          </w:tcPr>
          <w:p w14:paraId="2ADF92CB" w14:textId="77777777" w:rsidR="00EC7983" w:rsidRPr="007649FA" w:rsidRDefault="00EC7983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5E0F3A3B" w14:textId="77777777" w:rsidR="00EC7983" w:rsidRPr="007649FA" w:rsidRDefault="00EC7983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14:paraId="79543CB9" w14:textId="55A183ED" w:rsidR="006A4B86" w:rsidRPr="00D26E1C" w:rsidRDefault="006A4B86" w:rsidP="005E77B0">
      <w:pPr>
        <w:rPr>
          <w:rFonts w:eastAsia="Calibri" w:cs="Times New Roman"/>
          <w:b/>
          <w:color w:val="7030A0"/>
          <w:sz w:val="32"/>
          <w:szCs w:val="32"/>
        </w:rPr>
      </w:pPr>
      <w:r w:rsidRPr="00D26E1C">
        <w:rPr>
          <w:rFonts w:eastAsia="Calibri" w:cs="Times New Roman"/>
          <w:b/>
          <w:color w:val="7030A0"/>
          <w:sz w:val="32"/>
          <w:szCs w:val="32"/>
        </w:rPr>
        <w:lastRenderedPageBreak/>
        <w:t xml:space="preserve">Please read page </w:t>
      </w:r>
      <w:r w:rsidR="00D26E1C" w:rsidRPr="00D26E1C">
        <w:rPr>
          <w:rFonts w:eastAsia="Calibri" w:cs="Times New Roman"/>
          <w:b/>
          <w:color w:val="7030A0"/>
          <w:sz w:val="32"/>
          <w:szCs w:val="32"/>
        </w:rPr>
        <w:t>11</w:t>
      </w:r>
      <w:r w:rsidRPr="00D26E1C">
        <w:rPr>
          <w:rFonts w:eastAsia="Calibri" w:cs="Times New Roman"/>
          <w:b/>
          <w:color w:val="7030A0"/>
          <w:sz w:val="32"/>
          <w:szCs w:val="32"/>
        </w:rPr>
        <w:t xml:space="preserve"> of the main document.</w:t>
      </w:r>
    </w:p>
    <w:p w14:paraId="65EFAC0F" w14:textId="36A8AF37" w:rsidR="006A4B86" w:rsidRPr="00D26E1C" w:rsidRDefault="006A4B86" w:rsidP="006A4B86">
      <w:pPr>
        <w:pStyle w:val="ListParagraph"/>
        <w:rPr>
          <w:rFonts w:eastAsia="Calibri" w:cs="Times New Roman"/>
          <w:color w:val="1F497D" w:themeColor="text2"/>
          <w:sz w:val="22"/>
          <w:szCs w:val="32"/>
        </w:rPr>
      </w:pPr>
    </w:p>
    <w:p w14:paraId="00569CD0" w14:textId="7FB45D43" w:rsidR="006A4B86" w:rsidRDefault="006A4B86" w:rsidP="00D26E1C">
      <w:pPr>
        <w:pStyle w:val="ListParagraph"/>
        <w:numPr>
          <w:ilvl w:val="0"/>
          <w:numId w:val="3"/>
        </w:numPr>
        <w:ind w:left="284" w:hanging="284"/>
        <w:rPr>
          <w:rFonts w:eastAsia="Calibri" w:cs="Times New Roman"/>
          <w:b/>
          <w:sz w:val="32"/>
          <w:szCs w:val="32"/>
        </w:rPr>
      </w:pPr>
      <w:r w:rsidRPr="00E82121">
        <w:rPr>
          <w:rFonts w:eastAsia="Calibri" w:cs="Times New Roman"/>
          <w:b/>
          <w:sz w:val="32"/>
          <w:szCs w:val="32"/>
        </w:rPr>
        <w:t xml:space="preserve">Does this part say how to support the care and support needs of </w:t>
      </w:r>
      <w:r w:rsidR="00E82121" w:rsidRPr="00E82121">
        <w:rPr>
          <w:rFonts w:eastAsia="Calibri" w:cs="Times New Roman"/>
          <w:b/>
          <w:sz w:val="32"/>
          <w:szCs w:val="32"/>
        </w:rPr>
        <w:t xml:space="preserve">the </w:t>
      </w:r>
      <w:r w:rsidRPr="00E82121">
        <w:rPr>
          <w:rFonts w:eastAsia="Calibri" w:cs="Times New Roman"/>
          <w:b/>
          <w:sz w:val="32"/>
          <w:szCs w:val="32"/>
        </w:rPr>
        <w:t xml:space="preserve">child </w:t>
      </w:r>
      <w:r w:rsidR="00E82121" w:rsidRPr="00E82121">
        <w:rPr>
          <w:rFonts w:eastAsia="Calibri" w:cs="Times New Roman"/>
          <w:b/>
          <w:sz w:val="32"/>
          <w:szCs w:val="32"/>
        </w:rPr>
        <w:t>in a clear way?</w:t>
      </w:r>
    </w:p>
    <w:p w14:paraId="56003BE4" w14:textId="62068965" w:rsidR="00BC27DF" w:rsidRPr="00D26E1C" w:rsidRDefault="00BC27DF" w:rsidP="00BC27DF">
      <w:pPr>
        <w:pStyle w:val="ListParagraph"/>
        <w:rPr>
          <w:rFonts w:eastAsia="Calibri" w:cs="Times New Roman"/>
          <w:b/>
          <w:sz w:val="22"/>
          <w:szCs w:val="32"/>
        </w:rPr>
      </w:pPr>
    </w:p>
    <w:tbl>
      <w:tblPr>
        <w:tblStyle w:val="TableGrid2"/>
        <w:tblW w:w="97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7"/>
        <w:gridCol w:w="936"/>
        <w:gridCol w:w="1093"/>
        <w:gridCol w:w="936"/>
        <w:gridCol w:w="1901"/>
        <w:gridCol w:w="936"/>
        <w:gridCol w:w="1462"/>
        <w:gridCol w:w="958"/>
      </w:tblGrid>
      <w:tr w:rsidR="00BC27DF" w:rsidRPr="007649FA" w14:paraId="20950CBC" w14:textId="77777777" w:rsidTr="005E77B0">
        <w:trPr>
          <w:trHeight w:val="569"/>
          <w:jc w:val="center"/>
        </w:trPr>
        <w:tc>
          <w:tcPr>
            <w:tcW w:w="1598" w:type="dxa"/>
            <w:vAlign w:val="center"/>
          </w:tcPr>
          <w:p w14:paraId="32081CF0" w14:textId="77777777" w:rsidR="00BC27DF" w:rsidRPr="00BB2B79" w:rsidRDefault="00BC27DF" w:rsidP="005B035E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 w:rsidRPr="00BB2B79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 xml:space="preserve">       Y</w:t>
            </w:r>
            <w:r w:rsidRPr="00BB2B79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es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1456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7C4B0018" w14:textId="77777777" w:rsidR="00BC27DF" w:rsidRPr="00BB2B79" w:rsidRDefault="00BC27DF" w:rsidP="005E77B0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32" w:type="dxa"/>
            <w:vAlign w:val="center"/>
          </w:tcPr>
          <w:p w14:paraId="644FA1E9" w14:textId="29854450" w:rsidR="00BC27DF" w:rsidRPr="00BB2B79" w:rsidRDefault="00BC27DF" w:rsidP="005E77B0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No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1907019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5E0357F6" w14:textId="77777777" w:rsidR="00BC27DF" w:rsidRPr="00BB2B79" w:rsidRDefault="00BC27DF" w:rsidP="005E77B0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997" w:type="dxa"/>
            <w:vAlign w:val="center"/>
          </w:tcPr>
          <w:p w14:paraId="41525CEC" w14:textId="2F72DF0C" w:rsidR="00BC27DF" w:rsidRPr="00861E52" w:rsidRDefault="005E77B0" w:rsidP="005E77B0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Not</w:t>
            </w:r>
            <w:r w:rsidR="00BC27DF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sure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240781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1" w:type="dxa"/>
                <w:vAlign w:val="center"/>
              </w:tcPr>
              <w:p w14:paraId="0FC39A6F" w14:textId="77777777" w:rsidR="00BC27DF" w:rsidRPr="00BB2B79" w:rsidRDefault="00BC27DF" w:rsidP="005B035E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574" w:type="dxa"/>
            <w:vAlign w:val="center"/>
          </w:tcPr>
          <w:p w14:paraId="5E085FDA" w14:textId="77777777" w:rsidR="00BC27DF" w:rsidRPr="00BB2B79" w:rsidRDefault="00BC27DF" w:rsidP="005B035E">
            <w:pPr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</w:p>
        </w:tc>
        <w:tc>
          <w:tcPr>
            <w:tcW w:w="1025" w:type="dxa"/>
            <w:vAlign w:val="center"/>
          </w:tcPr>
          <w:p w14:paraId="02520BA3" w14:textId="77777777" w:rsidR="00BC27DF" w:rsidRPr="007649FA" w:rsidRDefault="00BC27DF" w:rsidP="005B035E">
            <w:pPr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</w:p>
        </w:tc>
      </w:tr>
    </w:tbl>
    <w:p w14:paraId="11165BB3" w14:textId="77777777" w:rsidR="00BC27DF" w:rsidRPr="00861E52" w:rsidRDefault="00BC27DF" w:rsidP="00BC27DF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 xml:space="preserve">  Is there anything you want to say about this?</w:t>
      </w:r>
      <w:r w:rsidRPr="00861E52">
        <w:rPr>
          <w:rFonts w:eastAsia="Calibri" w:cs="Times New Roman"/>
          <w:b/>
          <w:sz w:val="32"/>
          <w:szCs w:val="32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C27DF" w:rsidRPr="007649FA" w14:paraId="51EF8947" w14:textId="77777777" w:rsidTr="005B035E">
        <w:trPr>
          <w:trHeight w:val="2316"/>
        </w:trPr>
        <w:tc>
          <w:tcPr>
            <w:tcW w:w="9214" w:type="dxa"/>
          </w:tcPr>
          <w:p w14:paraId="21C88C84" w14:textId="77777777" w:rsidR="00BC27DF" w:rsidRPr="007649FA" w:rsidRDefault="00BC27DF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25C3570E" w14:textId="77777777" w:rsidR="00BC27DF" w:rsidRPr="007649FA" w:rsidRDefault="00BC27DF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14:paraId="0AE1C05E" w14:textId="119D8EF2" w:rsidR="00E82121" w:rsidRPr="00D26E1C" w:rsidRDefault="00E82121" w:rsidP="00DF7BAB">
      <w:pPr>
        <w:rPr>
          <w:rFonts w:eastAsia="Calibri" w:cs="Times New Roman"/>
          <w:color w:val="1F497D" w:themeColor="text2"/>
          <w:sz w:val="96"/>
          <w:szCs w:val="32"/>
        </w:rPr>
      </w:pPr>
    </w:p>
    <w:p w14:paraId="6481A79D" w14:textId="559D4D37" w:rsidR="00E82121" w:rsidRPr="00D26E1C" w:rsidRDefault="00D26E1C" w:rsidP="005E77B0">
      <w:pPr>
        <w:pStyle w:val="ListParagraph"/>
        <w:ind w:left="0"/>
        <w:rPr>
          <w:rFonts w:eastAsia="Calibri" w:cs="Times New Roman"/>
          <w:b/>
          <w:color w:val="7030A0"/>
          <w:sz w:val="32"/>
          <w:szCs w:val="32"/>
        </w:rPr>
      </w:pPr>
      <w:r w:rsidRPr="00D26E1C">
        <w:rPr>
          <w:rFonts w:eastAsia="Calibri" w:cs="Times New Roman"/>
          <w:b/>
          <w:color w:val="7030A0"/>
          <w:sz w:val="32"/>
          <w:szCs w:val="32"/>
        </w:rPr>
        <w:t>Please read page 12</w:t>
      </w:r>
      <w:r w:rsidR="00E82121" w:rsidRPr="00D26E1C">
        <w:rPr>
          <w:rFonts w:eastAsia="Calibri" w:cs="Times New Roman"/>
          <w:b/>
          <w:color w:val="7030A0"/>
          <w:sz w:val="32"/>
          <w:szCs w:val="32"/>
        </w:rPr>
        <w:t xml:space="preserve"> of the main document.</w:t>
      </w:r>
    </w:p>
    <w:p w14:paraId="5087B1D1" w14:textId="00BD70C0" w:rsidR="00E82121" w:rsidRPr="00D26E1C" w:rsidRDefault="00E82121" w:rsidP="00E82121">
      <w:pPr>
        <w:pStyle w:val="ListParagraph"/>
        <w:rPr>
          <w:rFonts w:eastAsia="Calibri" w:cs="Times New Roman"/>
          <w:b/>
          <w:sz w:val="22"/>
          <w:szCs w:val="32"/>
        </w:rPr>
      </w:pPr>
    </w:p>
    <w:p w14:paraId="7E9B36B6" w14:textId="6D7256C9" w:rsidR="00E82121" w:rsidRDefault="00E82121" w:rsidP="00D26E1C">
      <w:pPr>
        <w:pStyle w:val="ListParagraph"/>
        <w:numPr>
          <w:ilvl w:val="0"/>
          <w:numId w:val="3"/>
        </w:numPr>
        <w:ind w:left="284" w:hanging="284"/>
        <w:rPr>
          <w:rFonts w:eastAsia="Calibri" w:cs="Times New Roman"/>
          <w:b/>
          <w:sz w:val="32"/>
          <w:szCs w:val="32"/>
        </w:rPr>
      </w:pPr>
      <w:r w:rsidRPr="00E82121">
        <w:rPr>
          <w:rFonts w:eastAsia="Calibri" w:cs="Times New Roman"/>
          <w:b/>
          <w:sz w:val="32"/>
          <w:szCs w:val="32"/>
        </w:rPr>
        <w:t>Does this part show what needs to happen to people who cause child sexual exploitation in a clear way?</w:t>
      </w:r>
    </w:p>
    <w:p w14:paraId="56784FBC" w14:textId="6097BCBB" w:rsidR="00BC27DF" w:rsidRPr="00D26E1C" w:rsidRDefault="00BC27DF" w:rsidP="00BC27DF">
      <w:pPr>
        <w:pStyle w:val="ListParagraph"/>
        <w:rPr>
          <w:rFonts w:eastAsia="Calibri" w:cs="Times New Roman"/>
          <w:b/>
          <w:sz w:val="22"/>
          <w:szCs w:val="32"/>
        </w:rPr>
      </w:pPr>
    </w:p>
    <w:tbl>
      <w:tblPr>
        <w:tblStyle w:val="TableGrid2"/>
        <w:tblW w:w="97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9"/>
        <w:gridCol w:w="936"/>
        <w:gridCol w:w="1106"/>
        <w:gridCol w:w="936"/>
        <w:gridCol w:w="1808"/>
        <w:gridCol w:w="936"/>
        <w:gridCol w:w="1498"/>
        <w:gridCol w:w="980"/>
      </w:tblGrid>
      <w:tr w:rsidR="00BC27DF" w:rsidRPr="007649FA" w14:paraId="59D1FBE2" w14:textId="77777777" w:rsidTr="005E77B0">
        <w:trPr>
          <w:trHeight w:val="569"/>
          <w:jc w:val="center"/>
        </w:trPr>
        <w:tc>
          <w:tcPr>
            <w:tcW w:w="1598" w:type="dxa"/>
            <w:vAlign w:val="center"/>
          </w:tcPr>
          <w:p w14:paraId="4F0B4580" w14:textId="77777777" w:rsidR="00BC27DF" w:rsidRPr="00BB2B79" w:rsidRDefault="00BC27DF" w:rsidP="005B035E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bookmarkStart w:id="7" w:name="_Hlk9340252"/>
            <w:r w:rsidRPr="00BB2B79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 xml:space="preserve">       Y</w:t>
            </w:r>
            <w:r w:rsidRPr="00BB2B79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es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704317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7E761C08" w14:textId="77777777" w:rsidR="00BC27DF" w:rsidRPr="00BB2B79" w:rsidRDefault="00BC27DF" w:rsidP="005B035E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32" w:type="dxa"/>
            <w:vAlign w:val="center"/>
          </w:tcPr>
          <w:p w14:paraId="141E6BA0" w14:textId="77777777" w:rsidR="00BC27DF" w:rsidRPr="00BB2B79" w:rsidRDefault="00BC27DF" w:rsidP="005B035E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 xml:space="preserve">     No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327279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6E139165" w14:textId="77777777" w:rsidR="00BC27DF" w:rsidRPr="00BB2B79" w:rsidRDefault="00BC27DF" w:rsidP="005B035E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866" w:type="dxa"/>
            <w:vAlign w:val="center"/>
          </w:tcPr>
          <w:p w14:paraId="7FBDB956" w14:textId="56EBCCA2" w:rsidR="00BC27DF" w:rsidRPr="00861E52" w:rsidRDefault="00BC27DF" w:rsidP="005B035E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 w:rsidRPr="00861E52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Not</w:t>
            </w:r>
            <w:r w:rsidR="005E77B0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 xml:space="preserve"> sure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113593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2" w:type="dxa"/>
                <w:vAlign w:val="center"/>
              </w:tcPr>
              <w:p w14:paraId="2C7C1CF1" w14:textId="77777777" w:rsidR="00BC27DF" w:rsidRPr="00BB2B79" w:rsidRDefault="00BC27DF" w:rsidP="005B035E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574" w:type="dxa"/>
            <w:vAlign w:val="center"/>
          </w:tcPr>
          <w:p w14:paraId="306F1767" w14:textId="77777777" w:rsidR="00BC27DF" w:rsidRPr="00BB2B79" w:rsidRDefault="00BC27DF" w:rsidP="005B035E">
            <w:pPr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</w:p>
        </w:tc>
        <w:tc>
          <w:tcPr>
            <w:tcW w:w="1025" w:type="dxa"/>
            <w:vAlign w:val="center"/>
          </w:tcPr>
          <w:p w14:paraId="30E199B1" w14:textId="77777777" w:rsidR="00BC27DF" w:rsidRPr="007649FA" w:rsidRDefault="00BC27DF" w:rsidP="005B035E">
            <w:pPr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</w:p>
        </w:tc>
      </w:tr>
    </w:tbl>
    <w:p w14:paraId="67B8EC1C" w14:textId="77777777" w:rsidR="00BC27DF" w:rsidRPr="00861E52" w:rsidRDefault="00BC27DF" w:rsidP="00BC27DF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 xml:space="preserve">  Is there anything you want to say about this?</w:t>
      </w:r>
      <w:r w:rsidRPr="00861E52">
        <w:rPr>
          <w:rFonts w:eastAsia="Calibri" w:cs="Times New Roman"/>
          <w:b/>
          <w:sz w:val="32"/>
          <w:szCs w:val="32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C27DF" w:rsidRPr="007649FA" w14:paraId="596AA44C" w14:textId="77777777" w:rsidTr="005B035E">
        <w:trPr>
          <w:trHeight w:val="2316"/>
        </w:trPr>
        <w:tc>
          <w:tcPr>
            <w:tcW w:w="9214" w:type="dxa"/>
          </w:tcPr>
          <w:p w14:paraId="3C46D44D" w14:textId="77777777" w:rsidR="00BC27DF" w:rsidRPr="007649FA" w:rsidRDefault="00BC27DF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  <w:bookmarkStart w:id="8" w:name="_Hlk9340207"/>
          </w:p>
          <w:p w14:paraId="044B578E" w14:textId="77777777" w:rsidR="00BC27DF" w:rsidRPr="007649FA" w:rsidRDefault="00BC27DF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bookmarkEnd w:id="7"/>
      <w:bookmarkEnd w:id="8"/>
    </w:tbl>
    <w:p w14:paraId="38303F2E" w14:textId="77777777" w:rsidR="00BC27DF" w:rsidRDefault="00BC27DF" w:rsidP="00BC27DF">
      <w:pPr>
        <w:pStyle w:val="ListParagraph"/>
        <w:rPr>
          <w:rFonts w:eastAsia="Calibri" w:cs="Times New Roman"/>
          <w:b/>
          <w:sz w:val="32"/>
          <w:szCs w:val="32"/>
        </w:rPr>
      </w:pPr>
    </w:p>
    <w:p w14:paraId="680182F9" w14:textId="1BB8FC60" w:rsidR="00E82121" w:rsidRDefault="00E82121" w:rsidP="00E82121">
      <w:pPr>
        <w:pStyle w:val="ListParagraph"/>
        <w:rPr>
          <w:rFonts w:eastAsia="Calibri" w:cs="Times New Roman"/>
          <w:b/>
          <w:sz w:val="32"/>
          <w:szCs w:val="32"/>
        </w:rPr>
      </w:pPr>
    </w:p>
    <w:p w14:paraId="22B6A2BA" w14:textId="1C7780CA" w:rsidR="00DF58C1" w:rsidRDefault="00DF58C1" w:rsidP="00D26E1C">
      <w:pPr>
        <w:pStyle w:val="ListParagraph"/>
        <w:numPr>
          <w:ilvl w:val="0"/>
          <w:numId w:val="3"/>
        </w:numPr>
        <w:ind w:left="284" w:hanging="284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lastRenderedPageBreak/>
        <w:t>The next 2 questions are about the Welsh language.</w:t>
      </w:r>
    </w:p>
    <w:p w14:paraId="6D9CE536" w14:textId="77777777" w:rsidR="00DF58C1" w:rsidRPr="00DF58C1" w:rsidRDefault="00DF58C1" w:rsidP="00DF58C1">
      <w:pPr>
        <w:pStyle w:val="ListParagraph"/>
        <w:rPr>
          <w:rFonts w:eastAsia="Calibri" w:cs="Times New Roman"/>
          <w:b/>
          <w:sz w:val="32"/>
          <w:szCs w:val="32"/>
        </w:rPr>
      </w:pPr>
    </w:p>
    <w:p w14:paraId="2F9476C3" w14:textId="4B48B51E" w:rsidR="00DF58C1" w:rsidRDefault="00DF58C1" w:rsidP="00D26E1C">
      <w:pPr>
        <w:pStyle w:val="ListParagraph"/>
        <w:ind w:left="284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In the box below can you tell us if you think this guide will help people to use the Welsh language?</w:t>
      </w:r>
    </w:p>
    <w:p w14:paraId="15671523" w14:textId="6ACBE3FE" w:rsidR="00DF58C1" w:rsidRDefault="00DF58C1" w:rsidP="00D26E1C">
      <w:pPr>
        <w:pStyle w:val="ListParagraph"/>
        <w:ind w:left="284"/>
        <w:rPr>
          <w:rFonts w:eastAsia="Calibri" w:cs="Times New Roman"/>
          <w:b/>
          <w:sz w:val="32"/>
          <w:szCs w:val="32"/>
        </w:rPr>
      </w:pPr>
    </w:p>
    <w:p w14:paraId="2AF68262" w14:textId="40EE1A69" w:rsidR="00DF58C1" w:rsidRDefault="00DF58C1" w:rsidP="00D26E1C">
      <w:pPr>
        <w:pStyle w:val="ListParagraph"/>
        <w:ind w:left="284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And</w:t>
      </w:r>
    </w:p>
    <w:p w14:paraId="09780AAF" w14:textId="5D3E9B90" w:rsidR="00DF58C1" w:rsidRDefault="00DF58C1" w:rsidP="00D26E1C">
      <w:pPr>
        <w:pStyle w:val="ListParagraph"/>
        <w:ind w:left="284"/>
        <w:rPr>
          <w:rFonts w:eastAsia="Calibri" w:cs="Times New Roman"/>
          <w:b/>
          <w:sz w:val="32"/>
          <w:szCs w:val="32"/>
        </w:rPr>
      </w:pPr>
    </w:p>
    <w:p w14:paraId="048CE782" w14:textId="49EB7D13" w:rsidR="00DF58C1" w:rsidRPr="00D26E1C" w:rsidRDefault="00DF58C1" w:rsidP="00F55051">
      <w:pPr>
        <w:ind w:left="284"/>
        <w:rPr>
          <w:rFonts w:eastAsia="Calibri" w:cs="Times New Roman"/>
          <w:b/>
          <w:sz w:val="32"/>
          <w:szCs w:val="32"/>
        </w:rPr>
      </w:pPr>
      <w:r w:rsidRPr="00D26E1C">
        <w:rPr>
          <w:rFonts w:eastAsia="Calibri" w:cs="Times New Roman"/>
          <w:b/>
          <w:sz w:val="32"/>
          <w:szCs w:val="32"/>
        </w:rPr>
        <w:t>Will Welsh be treated the same as the English language?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C27DF" w:rsidRPr="007649FA" w14:paraId="4F4EF65C" w14:textId="77777777" w:rsidTr="005B035E">
        <w:trPr>
          <w:trHeight w:val="2316"/>
        </w:trPr>
        <w:tc>
          <w:tcPr>
            <w:tcW w:w="9214" w:type="dxa"/>
          </w:tcPr>
          <w:p w14:paraId="1DEA35B4" w14:textId="77777777" w:rsidR="00BC27DF" w:rsidRPr="007649FA" w:rsidRDefault="00BC27DF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6E2F1F06" w14:textId="77777777" w:rsidR="00BC27DF" w:rsidRDefault="00BC27DF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20C62018" w14:textId="77777777" w:rsidR="00D26E1C" w:rsidRDefault="00D26E1C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7AF4A268" w14:textId="77777777" w:rsidR="00D26E1C" w:rsidRDefault="00D26E1C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1607790E" w14:textId="77777777" w:rsidR="00D26E1C" w:rsidRDefault="00D26E1C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D1AFC54" w14:textId="77777777" w:rsidR="00D26E1C" w:rsidRPr="007649FA" w:rsidRDefault="00D26E1C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14:paraId="6D0F5D6A" w14:textId="53762B43" w:rsidR="00D26E1C" w:rsidRDefault="00D26E1C" w:rsidP="00DF7BAB">
      <w:pPr>
        <w:rPr>
          <w:rFonts w:eastAsia="Calibri" w:cs="Times New Roman"/>
          <w:b/>
          <w:sz w:val="32"/>
          <w:szCs w:val="32"/>
        </w:rPr>
      </w:pPr>
    </w:p>
    <w:p w14:paraId="3DFDFA3F" w14:textId="32E8ABB4" w:rsidR="002736E6" w:rsidRPr="00DF7BAB" w:rsidRDefault="00D26E1C" w:rsidP="00DF7BAB">
      <w:pPr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br w:type="page"/>
      </w:r>
    </w:p>
    <w:p w14:paraId="43E7B162" w14:textId="45685D7C" w:rsidR="00DF58C1" w:rsidRPr="002736E6" w:rsidRDefault="00DF58C1" w:rsidP="00D26E1C">
      <w:pPr>
        <w:pStyle w:val="ListParagraph"/>
        <w:numPr>
          <w:ilvl w:val="0"/>
          <w:numId w:val="3"/>
        </w:numPr>
        <w:ind w:left="284" w:hanging="284"/>
        <w:rPr>
          <w:rFonts w:eastAsia="Calibri" w:cs="Times New Roman"/>
          <w:b/>
          <w:color w:val="0070C0"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lastRenderedPageBreak/>
        <w:t xml:space="preserve">Do you think the ideas in the main document will affect groups of people with </w:t>
      </w:r>
      <w:r w:rsidRPr="002736E6">
        <w:rPr>
          <w:rFonts w:eastAsia="Calibri" w:cs="Times New Roman"/>
          <w:b/>
          <w:color w:val="0070C0"/>
          <w:sz w:val="32"/>
          <w:szCs w:val="32"/>
        </w:rPr>
        <w:t>protected characteristics?</w:t>
      </w:r>
    </w:p>
    <w:p w14:paraId="7659723F" w14:textId="1561EB1D" w:rsidR="00DF58C1" w:rsidRDefault="002736E6" w:rsidP="00DF58C1">
      <w:pPr>
        <w:pStyle w:val="ListParagraph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88580D0" wp14:editId="2E057B40">
                <wp:simplePos x="0" y="0"/>
                <wp:positionH relativeFrom="column">
                  <wp:posOffset>289560</wp:posOffset>
                </wp:positionH>
                <wp:positionV relativeFrom="paragraph">
                  <wp:posOffset>232410</wp:posOffset>
                </wp:positionV>
                <wp:extent cx="5821680" cy="3482340"/>
                <wp:effectExtent l="0" t="0" r="26670" b="2286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1680" cy="348234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60210B3" id="Rectangle 25" o:spid="_x0000_s1026" style="position:absolute;margin-left:22.8pt;margin-top:18.3pt;width:458.4pt;height:274.2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" fillcolor="white [3201]" strokecolor="#0070c0" strokeweight="1.5pt"/>
            </w:pict>
          </mc:Fallback>
        </mc:AlternateContent>
      </w:r>
    </w:p>
    <w:p w14:paraId="1202E384" w14:textId="77777777" w:rsidR="002736E6" w:rsidRDefault="00DF58C1" w:rsidP="00DF58C1">
      <w:pPr>
        <w:pStyle w:val="ListParagraph"/>
        <w:rPr>
          <w:rFonts w:eastAsia="Calibri" w:cs="Times New Roman"/>
          <w:b/>
          <w:sz w:val="32"/>
          <w:szCs w:val="32"/>
        </w:rPr>
      </w:pPr>
      <w:r w:rsidRPr="002736E6">
        <w:rPr>
          <w:rFonts w:eastAsia="Calibri" w:cs="Times New Roman"/>
          <w:b/>
          <w:color w:val="0070C0"/>
          <w:sz w:val="32"/>
          <w:szCs w:val="32"/>
        </w:rPr>
        <w:t xml:space="preserve">Protected characteristics </w:t>
      </w:r>
      <w:r>
        <w:rPr>
          <w:rFonts w:eastAsia="Calibri" w:cs="Times New Roman"/>
          <w:b/>
          <w:sz w:val="32"/>
          <w:szCs w:val="32"/>
        </w:rPr>
        <w:t>are</w:t>
      </w:r>
      <w:r w:rsidR="002736E6">
        <w:rPr>
          <w:rFonts w:eastAsia="Calibri" w:cs="Times New Roman"/>
          <w:b/>
          <w:sz w:val="32"/>
          <w:szCs w:val="32"/>
        </w:rPr>
        <w:t>:</w:t>
      </w:r>
      <w:r>
        <w:rPr>
          <w:rFonts w:eastAsia="Calibri" w:cs="Times New Roman"/>
          <w:b/>
          <w:sz w:val="32"/>
          <w:szCs w:val="32"/>
        </w:rPr>
        <w:t xml:space="preserve"> </w:t>
      </w:r>
    </w:p>
    <w:p w14:paraId="364E2CB2" w14:textId="02CC7118" w:rsidR="002736E6" w:rsidRDefault="002736E6" w:rsidP="002736E6">
      <w:pPr>
        <w:pStyle w:val="ListParagraph"/>
        <w:numPr>
          <w:ilvl w:val="0"/>
          <w:numId w:val="11"/>
        </w:numPr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Age</w:t>
      </w:r>
    </w:p>
    <w:p w14:paraId="627FEB43" w14:textId="78CE37F8" w:rsidR="002736E6" w:rsidRDefault="002736E6" w:rsidP="002736E6">
      <w:pPr>
        <w:pStyle w:val="ListParagraph"/>
        <w:numPr>
          <w:ilvl w:val="0"/>
          <w:numId w:val="11"/>
        </w:numPr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Disability</w:t>
      </w:r>
    </w:p>
    <w:p w14:paraId="5457B2BB" w14:textId="60FC8E83" w:rsidR="002736E6" w:rsidRDefault="002736E6" w:rsidP="002736E6">
      <w:pPr>
        <w:pStyle w:val="ListParagraph"/>
        <w:numPr>
          <w:ilvl w:val="0"/>
          <w:numId w:val="11"/>
        </w:numPr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Gender – if the person is male or female.</w:t>
      </w:r>
    </w:p>
    <w:p w14:paraId="7B1C6D26" w14:textId="77777777" w:rsidR="00D26E1C" w:rsidRDefault="002736E6" w:rsidP="002736E6">
      <w:pPr>
        <w:pStyle w:val="ListParagraph"/>
        <w:numPr>
          <w:ilvl w:val="0"/>
          <w:numId w:val="11"/>
        </w:numPr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Marriage – if the pers</w:t>
      </w:r>
      <w:r w:rsidR="00D26E1C">
        <w:rPr>
          <w:rFonts w:eastAsia="Calibri" w:cs="Times New Roman"/>
          <w:b/>
          <w:sz w:val="32"/>
          <w:szCs w:val="32"/>
        </w:rPr>
        <w:t>on is married to another person</w:t>
      </w:r>
    </w:p>
    <w:p w14:paraId="1AC05324" w14:textId="2E14743C" w:rsidR="002736E6" w:rsidRDefault="002736E6" w:rsidP="002736E6">
      <w:pPr>
        <w:pStyle w:val="ListParagraph"/>
        <w:numPr>
          <w:ilvl w:val="0"/>
          <w:numId w:val="11"/>
        </w:numPr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Pregnancy</w:t>
      </w:r>
    </w:p>
    <w:p w14:paraId="389063CA" w14:textId="3CE676C7" w:rsidR="002736E6" w:rsidRDefault="002736E6" w:rsidP="002736E6">
      <w:pPr>
        <w:pStyle w:val="ListParagraph"/>
        <w:numPr>
          <w:ilvl w:val="0"/>
          <w:numId w:val="11"/>
        </w:numPr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Maternity – this is after someone has had a baby</w:t>
      </w:r>
    </w:p>
    <w:p w14:paraId="3F7AFE21" w14:textId="500E21CE" w:rsidR="002736E6" w:rsidRDefault="002736E6" w:rsidP="002736E6">
      <w:pPr>
        <w:pStyle w:val="ListParagraph"/>
        <w:numPr>
          <w:ilvl w:val="0"/>
          <w:numId w:val="11"/>
        </w:numPr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Race – this is where a person came</w:t>
      </w:r>
      <w:r w:rsidR="00D26E1C">
        <w:rPr>
          <w:rFonts w:eastAsia="Calibri" w:cs="Times New Roman"/>
          <w:b/>
          <w:sz w:val="32"/>
          <w:szCs w:val="32"/>
        </w:rPr>
        <w:t xml:space="preserve"> from or their family came from</w:t>
      </w:r>
    </w:p>
    <w:p w14:paraId="2FC78C53" w14:textId="42799456" w:rsidR="00DF58C1" w:rsidRDefault="002736E6" w:rsidP="002736E6">
      <w:pPr>
        <w:pStyle w:val="ListParagraph"/>
        <w:numPr>
          <w:ilvl w:val="0"/>
          <w:numId w:val="11"/>
        </w:numPr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Religion – this is what a person believes in.</w:t>
      </w:r>
    </w:p>
    <w:p w14:paraId="4D3C8AD3" w14:textId="7EB183B9" w:rsidR="00B102D5" w:rsidRDefault="00B102D5" w:rsidP="00B102D5">
      <w:pPr>
        <w:rPr>
          <w:rFonts w:eastAsia="Calibri" w:cs="Times New Roman"/>
          <w:b/>
          <w:sz w:val="32"/>
          <w:szCs w:val="32"/>
        </w:rPr>
      </w:pPr>
    </w:p>
    <w:tbl>
      <w:tblPr>
        <w:tblStyle w:val="TableGrid2"/>
        <w:tblW w:w="97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7"/>
        <w:gridCol w:w="936"/>
        <w:gridCol w:w="1093"/>
        <w:gridCol w:w="936"/>
        <w:gridCol w:w="1901"/>
        <w:gridCol w:w="936"/>
        <w:gridCol w:w="1462"/>
        <w:gridCol w:w="958"/>
      </w:tblGrid>
      <w:tr w:rsidR="00BC27DF" w:rsidRPr="007649FA" w14:paraId="42AD63E4" w14:textId="77777777" w:rsidTr="005E77B0">
        <w:trPr>
          <w:trHeight w:val="569"/>
          <w:jc w:val="center"/>
        </w:trPr>
        <w:tc>
          <w:tcPr>
            <w:tcW w:w="1598" w:type="dxa"/>
            <w:vAlign w:val="center"/>
          </w:tcPr>
          <w:p w14:paraId="0076D4D6" w14:textId="77777777" w:rsidR="00BC27DF" w:rsidRPr="00BB2B79" w:rsidRDefault="00BC27DF" w:rsidP="005B035E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 w:rsidRPr="00BB2B79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 xml:space="preserve">       Y</w:t>
            </w:r>
            <w:r w:rsidRPr="00BB2B79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es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600322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69CFCD1D" w14:textId="77777777" w:rsidR="00BC27DF" w:rsidRPr="00BB2B79" w:rsidRDefault="00BC27DF" w:rsidP="005E77B0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32" w:type="dxa"/>
            <w:vAlign w:val="center"/>
          </w:tcPr>
          <w:p w14:paraId="63FCB44A" w14:textId="44BB3DF8" w:rsidR="00BC27DF" w:rsidRPr="00BB2B79" w:rsidRDefault="00BC27DF" w:rsidP="005E77B0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No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640185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709D6F9E" w14:textId="77777777" w:rsidR="00BC27DF" w:rsidRPr="00BB2B79" w:rsidRDefault="00BC27DF" w:rsidP="005E77B0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997" w:type="dxa"/>
            <w:vAlign w:val="center"/>
          </w:tcPr>
          <w:p w14:paraId="62D00073" w14:textId="0405C160" w:rsidR="00BC27DF" w:rsidRPr="00861E52" w:rsidRDefault="00BC27DF" w:rsidP="005E77B0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 w:rsidRPr="00861E52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Not</w:t>
            </w:r>
            <w:r w:rsidR="005E77B0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 xml:space="preserve"> sure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1993750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1" w:type="dxa"/>
                <w:vAlign w:val="center"/>
              </w:tcPr>
              <w:p w14:paraId="60AE25F3" w14:textId="77777777" w:rsidR="00BC27DF" w:rsidRPr="00BB2B79" w:rsidRDefault="00BC27DF" w:rsidP="005B035E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574" w:type="dxa"/>
            <w:vAlign w:val="center"/>
          </w:tcPr>
          <w:p w14:paraId="13F2C3E1" w14:textId="77777777" w:rsidR="00BC27DF" w:rsidRPr="00BB2B79" w:rsidRDefault="00BC27DF" w:rsidP="005B035E">
            <w:pPr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</w:p>
        </w:tc>
        <w:tc>
          <w:tcPr>
            <w:tcW w:w="1025" w:type="dxa"/>
            <w:vAlign w:val="center"/>
          </w:tcPr>
          <w:p w14:paraId="63515817" w14:textId="77777777" w:rsidR="00BC27DF" w:rsidRPr="007649FA" w:rsidRDefault="00BC27DF" w:rsidP="005B035E">
            <w:pPr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</w:p>
        </w:tc>
      </w:tr>
    </w:tbl>
    <w:p w14:paraId="230FE2A6" w14:textId="77777777" w:rsidR="00D26E1C" w:rsidRDefault="00D26E1C" w:rsidP="00BC27DF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</w:rPr>
      </w:pPr>
    </w:p>
    <w:p w14:paraId="10DDED22" w14:textId="77777777" w:rsidR="00BC27DF" w:rsidRPr="00861E52" w:rsidRDefault="00BC27DF" w:rsidP="00BC27DF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 xml:space="preserve">  Is there anything you want to say about this?</w:t>
      </w:r>
      <w:r w:rsidRPr="00861E52">
        <w:rPr>
          <w:rFonts w:eastAsia="Calibri" w:cs="Times New Roman"/>
          <w:b/>
          <w:sz w:val="32"/>
          <w:szCs w:val="32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C27DF" w:rsidRPr="007649FA" w14:paraId="093CF69B" w14:textId="77777777" w:rsidTr="005B035E">
        <w:trPr>
          <w:trHeight w:val="2316"/>
        </w:trPr>
        <w:tc>
          <w:tcPr>
            <w:tcW w:w="9214" w:type="dxa"/>
          </w:tcPr>
          <w:p w14:paraId="2CDEF9E2" w14:textId="77777777" w:rsidR="00BC27DF" w:rsidRPr="007649FA" w:rsidRDefault="00BC27DF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  <w:bookmarkStart w:id="9" w:name="_Hlk9340269"/>
          </w:p>
          <w:p w14:paraId="0125265A" w14:textId="77777777" w:rsidR="00BC27DF" w:rsidRPr="007649FA" w:rsidRDefault="00BC27DF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bookmarkEnd w:id="9"/>
    </w:tbl>
    <w:p w14:paraId="7B175E6B" w14:textId="4FD74812" w:rsidR="00B102D5" w:rsidRDefault="00B102D5" w:rsidP="00B102D5">
      <w:pPr>
        <w:rPr>
          <w:rFonts w:eastAsia="Calibri" w:cs="Times New Roman"/>
          <w:b/>
          <w:sz w:val="32"/>
          <w:szCs w:val="32"/>
        </w:rPr>
      </w:pPr>
    </w:p>
    <w:p w14:paraId="0A37D9F4" w14:textId="3376AE02" w:rsidR="00D26E1C" w:rsidRDefault="00D26E1C">
      <w:pPr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br w:type="page"/>
      </w:r>
    </w:p>
    <w:p w14:paraId="6AFE42F0" w14:textId="77777777" w:rsidR="00DF7BAB" w:rsidRDefault="00DF7BAB" w:rsidP="00B102D5">
      <w:pPr>
        <w:rPr>
          <w:rFonts w:eastAsia="Calibri" w:cs="Times New Roman"/>
          <w:b/>
          <w:sz w:val="32"/>
          <w:szCs w:val="32"/>
        </w:rPr>
      </w:pPr>
    </w:p>
    <w:p w14:paraId="4A4C4DAF" w14:textId="10B7ACAC" w:rsidR="00B102D5" w:rsidRPr="00B102D5" w:rsidRDefault="00B102D5" w:rsidP="00D26E1C">
      <w:pPr>
        <w:pStyle w:val="ListParagraph"/>
        <w:numPr>
          <w:ilvl w:val="0"/>
          <w:numId w:val="3"/>
        </w:numPr>
        <w:ind w:left="284" w:hanging="284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Is there anything else you would like to say</w:t>
      </w:r>
      <w:r w:rsidR="00DF7BAB">
        <w:rPr>
          <w:rFonts w:eastAsia="Calibri" w:cs="Times New Roman"/>
          <w:b/>
          <w:sz w:val="32"/>
          <w:szCs w:val="32"/>
        </w:rPr>
        <w:t xml:space="preserve"> about the document?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C27DF" w:rsidRPr="007649FA" w14:paraId="7480928D" w14:textId="77777777" w:rsidTr="005B035E">
        <w:trPr>
          <w:trHeight w:val="2316"/>
        </w:trPr>
        <w:tc>
          <w:tcPr>
            <w:tcW w:w="9214" w:type="dxa"/>
          </w:tcPr>
          <w:p w14:paraId="1B536791" w14:textId="77777777" w:rsidR="00BC27DF" w:rsidRPr="007649FA" w:rsidRDefault="00BC27DF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7BBB892" w14:textId="77777777" w:rsidR="00BC27DF" w:rsidRDefault="00BC27DF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7A49281" w14:textId="77777777" w:rsidR="00D26E1C" w:rsidRDefault="00D26E1C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F95340F" w14:textId="77777777" w:rsidR="00D26E1C" w:rsidRDefault="00D26E1C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59FAEB14" w14:textId="77777777" w:rsidR="00D26E1C" w:rsidRDefault="00D26E1C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A1950FC" w14:textId="77777777" w:rsidR="00D26E1C" w:rsidRDefault="00D26E1C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8448A8C" w14:textId="77777777" w:rsidR="00D26E1C" w:rsidRDefault="00D26E1C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4883DCC6" w14:textId="77777777" w:rsidR="00D26E1C" w:rsidRDefault="00D26E1C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5B96F73" w14:textId="77777777" w:rsidR="00D26E1C" w:rsidRDefault="00D26E1C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5F54840" w14:textId="77777777" w:rsidR="00D26E1C" w:rsidRDefault="00D26E1C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69B8E044" w14:textId="77777777" w:rsidR="00D26E1C" w:rsidRPr="007649FA" w:rsidRDefault="00D26E1C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14:paraId="17E85ED2" w14:textId="77777777" w:rsidR="00BC27DF" w:rsidRPr="007649FA" w:rsidRDefault="00BC27DF" w:rsidP="00BC27DF">
      <w:pPr>
        <w:rPr>
          <w:rFonts w:eastAsia="Calibri" w:cs="Times New Roman"/>
          <w:sz w:val="32"/>
          <w:szCs w:val="32"/>
        </w:rPr>
      </w:pPr>
    </w:p>
    <w:p w14:paraId="4F938AFD" w14:textId="77777777" w:rsidR="00E82121" w:rsidRPr="00E82121" w:rsidRDefault="00E82121" w:rsidP="00E82121">
      <w:pPr>
        <w:pStyle w:val="ListParagraph"/>
        <w:rPr>
          <w:rFonts w:eastAsia="Calibri" w:cs="Times New Roman"/>
          <w:color w:val="1F497D" w:themeColor="text2"/>
          <w:sz w:val="32"/>
          <w:szCs w:val="32"/>
        </w:rPr>
      </w:pPr>
    </w:p>
    <w:sectPr w:rsidR="00E82121" w:rsidRPr="00E82121" w:rsidSect="005E77B0">
      <w:footerReference w:type="default" r:id="rId34"/>
      <w:pgSz w:w="11906" w:h="16838"/>
      <w:pgMar w:top="1134" w:right="1440" w:bottom="993" w:left="1440" w:header="709" w:footer="23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FCC50D" w14:textId="77777777" w:rsidR="00805869" w:rsidRDefault="00805869" w:rsidP="003518C4">
      <w:pPr>
        <w:spacing w:after="0" w:line="240" w:lineRule="auto"/>
      </w:pPr>
      <w:r>
        <w:separator/>
      </w:r>
    </w:p>
  </w:endnote>
  <w:endnote w:type="continuationSeparator" w:id="0">
    <w:p w14:paraId="6642D912" w14:textId="77777777" w:rsidR="00805869" w:rsidRDefault="00805869" w:rsidP="00351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267978" w14:textId="77777777" w:rsidR="009F776F" w:rsidRPr="009F776F" w:rsidRDefault="009F776F">
    <w:pPr>
      <w:pStyle w:val="Footer"/>
      <w:jc w:val="center"/>
      <w:rPr>
        <w:sz w:val="32"/>
      </w:rPr>
    </w:pPr>
    <w:r w:rsidRPr="009F776F">
      <w:rPr>
        <w:sz w:val="32"/>
      </w:rPr>
      <w:t xml:space="preserve">Page </w:t>
    </w:r>
    <w:sdt>
      <w:sdtPr>
        <w:rPr>
          <w:sz w:val="32"/>
        </w:rPr>
        <w:id w:val="113299146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F776F">
          <w:rPr>
            <w:sz w:val="32"/>
          </w:rPr>
          <w:fldChar w:fldCharType="begin"/>
        </w:r>
        <w:r w:rsidRPr="009F776F">
          <w:rPr>
            <w:sz w:val="32"/>
          </w:rPr>
          <w:instrText xml:space="preserve"> PAGE   \* MERGEFORMAT </w:instrText>
        </w:r>
        <w:r w:rsidRPr="009F776F">
          <w:rPr>
            <w:sz w:val="32"/>
          </w:rPr>
          <w:fldChar w:fldCharType="separate"/>
        </w:r>
        <w:r w:rsidR="002B1E0D">
          <w:rPr>
            <w:noProof/>
            <w:sz w:val="32"/>
          </w:rPr>
          <w:t>2</w:t>
        </w:r>
        <w:r w:rsidRPr="009F776F">
          <w:rPr>
            <w:noProof/>
            <w:sz w:val="32"/>
          </w:rPr>
          <w:fldChar w:fldCharType="end"/>
        </w:r>
      </w:sdtContent>
    </w:sdt>
  </w:p>
  <w:p w14:paraId="420EB4DB" w14:textId="77777777" w:rsidR="003518C4" w:rsidRDefault="003518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66A40B" w14:textId="77777777" w:rsidR="00805869" w:rsidRDefault="00805869" w:rsidP="003518C4">
      <w:pPr>
        <w:spacing w:after="0" w:line="240" w:lineRule="auto"/>
      </w:pPr>
      <w:r>
        <w:separator/>
      </w:r>
    </w:p>
  </w:footnote>
  <w:footnote w:type="continuationSeparator" w:id="0">
    <w:p w14:paraId="72DF797C" w14:textId="77777777" w:rsidR="00805869" w:rsidRDefault="00805869" w:rsidP="003518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E56E3"/>
    <w:multiLevelType w:val="hybridMultilevel"/>
    <w:tmpl w:val="F3FEF63A"/>
    <w:lvl w:ilvl="0" w:tplc="01405D2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6933D1E"/>
    <w:multiLevelType w:val="hybridMultilevel"/>
    <w:tmpl w:val="D9F4F188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2B936D4D"/>
    <w:multiLevelType w:val="hybridMultilevel"/>
    <w:tmpl w:val="4E2E9832"/>
    <w:lvl w:ilvl="0" w:tplc="7892099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13018C"/>
    <w:multiLevelType w:val="hybridMultilevel"/>
    <w:tmpl w:val="66BE1212"/>
    <w:lvl w:ilvl="0" w:tplc="9E36289E">
      <w:start w:val="6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BD7E26"/>
    <w:multiLevelType w:val="hybridMultilevel"/>
    <w:tmpl w:val="3280A1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BB40F34"/>
    <w:multiLevelType w:val="hybridMultilevel"/>
    <w:tmpl w:val="78921ADA"/>
    <w:lvl w:ilvl="0" w:tplc="991C2C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F8F6970"/>
    <w:multiLevelType w:val="hybridMultilevel"/>
    <w:tmpl w:val="6BA0306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>
    <w:nsid w:val="55CE14A1"/>
    <w:multiLevelType w:val="hybridMultilevel"/>
    <w:tmpl w:val="17068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3F7535"/>
    <w:multiLevelType w:val="hybridMultilevel"/>
    <w:tmpl w:val="D79030D2"/>
    <w:lvl w:ilvl="0" w:tplc="6AC0E9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C52852"/>
    <w:multiLevelType w:val="hybridMultilevel"/>
    <w:tmpl w:val="29B67ECE"/>
    <w:lvl w:ilvl="0" w:tplc="01405D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BC4EF6"/>
    <w:multiLevelType w:val="hybridMultilevel"/>
    <w:tmpl w:val="DE90E8E8"/>
    <w:lvl w:ilvl="0" w:tplc="01405D26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2"/>
  </w:num>
  <w:num w:numId="5">
    <w:abstractNumId w:val="0"/>
  </w:num>
  <w:num w:numId="6">
    <w:abstractNumId w:val="3"/>
  </w:num>
  <w:num w:numId="7">
    <w:abstractNumId w:val="10"/>
  </w:num>
  <w:num w:numId="8">
    <w:abstractNumId w:val="9"/>
  </w:num>
  <w:num w:numId="9">
    <w:abstractNumId w:val="7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08A"/>
    <w:rsid w:val="00007E05"/>
    <w:rsid w:val="000E52C7"/>
    <w:rsid w:val="00152E75"/>
    <w:rsid w:val="00186815"/>
    <w:rsid w:val="001A79BF"/>
    <w:rsid w:val="001B5A2D"/>
    <w:rsid w:val="001D0FBF"/>
    <w:rsid w:val="001D6CD8"/>
    <w:rsid w:val="001D7EB3"/>
    <w:rsid w:val="00265E25"/>
    <w:rsid w:val="002736E6"/>
    <w:rsid w:val="002B1E0D"/>
    <w:rsid w:val="002C79DF"/>
    <w:rsid w:val="002D35C0"/>
    <w:rsid w:val="00321E1F"/>
    <w:rsid w:val="003518C4"/>
    <w:rsid w:val="004061B8"/>
    <w:rsid w:val="00470CB7"/>
    <w:rsid w:val="00484648"/>
    <w:rsid w:val="004F114D"/>
    <w:rsid w:val="0050659F"/>
    <w:rsid w:val="00530E70"/>
    <w:rsid w:val="0056760B"/>
    <w:rsid w:val="005B537F"/>
    <w:rsid w:val="005E77B0"/>
    <w:rsid w:val="00616774"/>
    <w:rsid w:val="006513DA"/>
    <w:rsid w:val="006701C6"/>
    <w:rsid w:val="00692313"/>
    <w:rsid w:val="006A4B86"/>
    <w:rsid w:val="006B149A"/>
    <w:rsid w:val="007230DC"/>
    <w:rsid w:val="00740530"/>
    <w:rsid w:val="007649FA"/>
    <w:rsid w:val="007D63A1"/>
    <w:rsid w:val="00805869"/>
    <w:rsid w:val="00861E52"/>
    <w:rsid w:val="008773AD"/>
    <w:rsid w:val="008F0C4F"/>
    <w:rsid w:val="00936B07"/>
    <w:rsid w:val="00951067"/>
    <w:rsid w:val="00976717"/>
    <w:rsid w:val="00983AEB"/>
    <w:rsid w:val="009B066B"/>
    <w:rsid w:val="009D6A3F"/>
    <w:rsid w:val="009F776F"/>
    <w:rsid w:val="00A15757"/>
    <w:rsid w:val="00AA4766"/>
    <w:rsid w:val="00AF7F82"/>
    <w:rsid w:val="00B102D5"/>
    <w:rsid w:val="00B4295A"/>
    <w:rsid w:val="00B53B42"/>
    <w:rsid w:val="00BB2B79"/>
    <w:rsid w:val="00BC15F5"/>
    <w:rsid w:val="00BC27DF"/>
    <w:rsid w:val="00C15FF6"/>
    <w:rsid w:val="00C349C4"/>
    <w:rsid w:val="00C73CE1"/>
    <w:rsid w:val="00C90910"/>
    <w:rsid w:val="00C963A5"/>
    <w:rsid w:val="00D155FF"/>
    <w:rsid w:val="00D26E1C"/>
    <w:rsid w:val="00D6308A"/>
    <w:rsid w:val="00D77334"/>
    <w:rsid w:val="00DA4932"/>
    <w:rsid w:val="00DA6604"/>
    <w:rsid w:val="00DB678F"/>
    <w:rsid w:val="00DC15DD"/>
    <w:rsid w:val="00DF58C1"/>
    <w:rsid w:val="00DF7BAB"/>
    <w:rsid w:val="00E01255"/>
    <w:rsid w:val="00E81BC8"/>
    <w:rsid w:val="00E82121"/>
    <w:rsid w:val="00E83E1E"/>
    <w:rsid w:val="00EC7983"/>
    <w:rsid w:val="00F00E1B"/>
    <w:rsid w:val="00F04897"/>
    <w:rsid w:val="00F04A19"/>
    <w:rsid w:val="00F057AE"/>
    <w:rsid w:val="00F158D2"/>
    <w:rsid w:val="00F5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2823F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E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08A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308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05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530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8C4"/>
  </w:style>
  <w:style w:type="paragraph" w:styleId="Footer">
    <w:name w:val="footer"/>
    <w:basedOn w:val="Normal"/>
    <w:link w:val="Foot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8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E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08A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308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05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530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8C4"/>
  </w:style>
  <w:style w:type="paragraph" w:styleId="Footer">
    <w:name w:val="footer"/>
    <w:basedOn w:val="Normal"/>
    <w:link w:val="Foot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8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ico.org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hyperlink" Target="mailto:Data.ProtectionOfficer@gov.wale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FF3C5B18883D4E21973B57C2EEED7FD1" version="1.0.0">
  <systemFields>
    <field name="Objective-Id">
      <value order="0">A26629258</value>
    </field>
    <field name="Objective-Title">
      <value order="0">Final Easy Read response form- WG37941- ENG- child sexual exploitation</value>
    </field>
    <field name="Objective-Description">
      <value order="0"/>
    </field>
    <field name="Objective-CreationStamp">
      <value order="0">2019-06-21T14:11:09Z</value>
    </field>
    <field name="Objective-IsApproved">
      <value order="0">false</value>
    </field>
    <field name="Objective-IsPublished">
      <value order="0">true</value>
    </field>
    <field name="Objective-DatePublished">
      <value order="0">2019-06-21T14:13:39Z</value>
    </field>
    <field name="Objective-ModificationStamp">
      <value order="0">2019-07-05T12:38:15Z</value>
    </field>
    <field name="Objective-Owner">
      <value order="0">Clutton, Sam (HSS - Social Services &amp; Integration)</value>
    </field>
    <field name="Objective-Path">
      <value order="0">Objective Global Folder:Business File Plan:Health &amp; Social Services (HSS):Health &amp; Social Services (HSS) - SSID - Enabling People:1 - Save:Safeguarding, advocacy and complaints:Policy:Safeguarding Policy:Child Sexual Exploitation - Guidance &amp; Reference - All Wales - 2017-2020:2019 - CONSULTATION - package final PDFs to HSS Digital for publication</value>
    </field>
    <field name="Objective-Parent">
      <value order="0">2019 - CONSULTATION - package final PDFs to HSS Digital for publication</value>
    </field>
    <field name="Objective-State">
      <value order="0">Published</value>
    </field>
    <field name="Objective-VersionId">
      <value order="0">vA52936298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qA1285294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/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2.xml><?xml version="1.0" encoding="utf-8"?>
<ds:datastoreItem xmlns:ds="http://schemas.openxmlformats.org/officeDocument/2006/customXml" ds:itemID="{181767C9-1633-4894-8B00-1F72DF441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F6C0B9E6</Template>
  <TotalTime>0</TotalTime>
  <Pages>13</Pages>
  <Words>773</Words>
  <Characters>4407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Williams</dc:creator>
  <cp:lastModifiedBy>Fellows, Carl (Admin)</cp:lastModifiedBy>
  <cp:revision>2</cp:revision>
  <cp:lastPrinted>2019-06-13T15:25:00Z</cp:lastPrinted>
  <dcterms:created xsi:type="dcterms:W3CDTF">2019-07-09T08:51:00Z</dcterms:created>
  <dcterms:modified xsi:type="dcterms:W3CDTF">2019-07-09T08:51:00Z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A26629258</vt:lpwstr>
  </property>
  <property fmtid="{D5CDD505-2E9C-101B-9397-08002B2CF9AE}" pid="4" name="Objective-Title">
    <vt:lpwstr>Final Easy Read response form- WG37941- ENG- child sexual exploitation</vt:lpwstr>
  </property>
  <property fmtid="{D5CDD505-2E9C-101B-9397-08002B2CF9AE}" pid="5" name="Objective-Description">
    <vt:lpwstr/>
  </property>
  <property fmtid="{D5CDD505-2E9C-101B-9397-08002B2CF9AE}" pid="6" name="Objective-CreationStamp">
    <vt:filetime>2019-06-21T14:13:39Z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2019-06-21T14:13:39Z</vt:filetime>
  </property>
  <property fmtid="{D5CDD505-2E9C-101B-9397-08002B2CF9AE}" pid="10" name="Objective-ModificationStamp">
    <vt:filetime>2019-07-05T12:38:15Z</vt:filetime>
  </property>
  <property fmtid="{D5CDD505-2E9C-101B-9397-08002B2CF9AE}" pid="11" name="Objective-Owner">
    <vt:lpwstr>Clutton, Sam (HSS - Social Services &amp; Integration)</vt:lpwstr>
  </property>
  <property fmtid="{D5CDD505-2E9C-101B-9397-08002B2CF9AE}" pid="12" name="Objective-Path">
    <vt:lpwstr>Objective Global Folder:Business File Plan:Health &amp; Social Services (HSS):Health &amp; Social Services (HSS) - SSID - Enabling People:1 - Save:Safeguarding, advocacy and complaints:Policy:Safeguarding Policy:Child Sexual Exploitation - Guidance &amp; Reference - </vt:lpwstr>
  </property>
  <property fmtid="{D5CDD505-2E9C-101B-9397-08002B2CF9AE}" pid="13" name="Objective-Parent">
    <vt:lpwstr>2019 - CONSULTATION - package final PDFs to HSS Digital for publication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vA52936298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qA1285294</vt:lpwstr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lpwstr/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</Properties>
</file>